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5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  <w:gridCol w:w="660"/>
      </w:tblGrid>
      <w:tr w:rsidR="003D1B71" w:rsidRPr="00FD7281" w14:paraId="026B8CC4" w14:textId="77777777" w:rsidTr="007C5AAC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764C106" w14:textId="7937DAD0" w:rsidR="003D1B71" w:rsidRDefault="003D1B71" w:rsidP="00E00155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0FB552D3" w14:textId="38A31545" w:rsidR="004F650A" w:rsidRPr="004F650A" w:rsidRDefault="00233BC9" w:rsidP="004F650A">
            <w:r>
              <w:rPr>
                <w:noProof/>
                <w:lang w:eastAsia="it-IT"/>
              </w:rPr>
              <w:drawing>
                <wp:inline distT="0" distB="0" distL="0" distR="0" wp14:anchorId="5079810B" wp14:editId="51580420">
                  <wp:extent cx="2179320" cy="534035"/>
                  <wp:effectExtent l="0" t="0" r="0" b="0"/>
                  <wp:docPr id="89009469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461E5" w14:textId="77777777" w:rsidR="004F650A" w:rsidRPr="004F650A" w:rsidRDefault="004F650A" w:rsidP="00803200"/>
          <w:p w14:paraId="12620CC7" w14:textId="1CB390AB" w:rsidR="00AB037A" w:rsidRDefault="00E30866" w:rsidP="00803200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5EDB74F7" wp14:editId="3B4A2085">
                  <wp:extent cx="702864" cy="901700"/>
                  <wp:effectExtent l="0" t="0" r="2540" b="0"/>
                  <wp:docPr id="615074855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81" cy="90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D7370" w14:textId="77777777" w:rsidR="00803200" w:rsidRDefault="00803200" w:rsidP="00803200">
            <w:pPr>
              <w:jc w:val="center"/>
            </w:pPr>
          </w:p>
          <w:p w14:paraId="04FFCB41" w14:textId="1B13B6F0" w:rsidR="00803200" w:rsidRDefault="00AB4954" w:rsidP="00803200">
            <w:pPr>
              <w:jc w:val="center"/>
            </w:pPr>
            <w:r>
              <w:rPr>
                <w:noProof/>
              </w:rPr>
            </w:r>
            <w:r w:rsidR="00AB4954">
              <w:rPr>
                <w:noProof/>
              </w:rPr>
              <w:object w:dxaOrig="2150" w:dyaOrig="1310" w14:anchorId="444E4B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76.7pt" o:ole="">
                  <v:imagedata r:id="rId12" o:title=""/>
                </v:shape>
                <o:OLEObject Type="Embed" ProgID="PBrush" ShapeID="_x0000_i1025" DrawAspect="Content" ObjectID="_1756439457" r:id="rId13"/>
              </w:object>
            </w:r>
          </w:p>
          <w:p w14:paraId="7EDD9BD6" w14:textId="77777777" w:rsidR="00AB037A" w:rsidRDefault="00AB037A" w:rsidP="004F650A"/>
          <w:p w14:paraId="2B0389E4" w14:textId="6DF4D12B" w:rsidR="00803200" w:rsidRDefault="00803200" w:rsidP="004F650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6FCDBAB" w14:textId="5257A176" w:rsidR="00AB037A" w:rsidRDefault="00803200" w:rsidP="004F650A">
            <w:pPr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6DA1FC9" wp14:editId="7902156B">
                  <wp:extent cx="2179320" cy="613410"/>
                  <wp:effectExtent l="0" t="0" r="0" b="0"/>
                  <wp:docPr id="234694632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58E2C" w14:textId="77777777" w:rsidR="00803200" w:rsidRDefault="00803200" w:rsidP="004F650A">
            <w:pPr>
              <w:rPr>
                <w:noProof/>
              </w:rPr>
            </w:pPr>
          </w:p>
          <w:p w14:paraId="732C1923" w14:textId="77777777" w:rsidR="00803200" w:rsidRDefault="00803200" w:rsidP="004F650A"/>
          <w:p w14:paraId="5BD72F58" w14:textId="77777777" w:rsidR="00803200" w:rsidRPr="004F650A" w:rsidRDefault="00803200" w:rsidP="004F650A"/>
          <w:p w14:paraId="4817B87F" w14:textId="13B2F3D9" w:rsidR="004F650A" w:rsidRDefault="00AB037A" w:rsidP="004F650A">
            <w:r>
              <w:rPr>
                <w:noProof/>
                <w:lang w:eastAsia="it-IT"/>
              </w:rPr>
              <w:drawing>
                <wp:inline distT="0" distB="0" distL="0" distR="0" wp14:anchorId="348FBA74" wp14:editId="26A7704D">
                  <wp:extent cx="2157095" cy="349579"/>
                  <wp:effectExtent l="0" t="0" r="0" b="0"/>
                  <wp:docPr id="412742508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92" cy="35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FC552D" w14:textId="77777777" w:rsidR="00050992" w:rsidRPr="004F650A" w:rsidRDefault="00050992" w:rsidP="004F650A"/>
          <w:p w14:paraId="6FE21302" w14:textId="2D83E406" w:rsidR="004F650A" w:rsidRDefault="00AB037A" w:rsidP="004F650A">
            <w:r>
              <w:rPr>
                <w:noProof/>
                <w:lang w:eastAsia="it-IT"/>
              </w:rPr>
              <w:drawing>
                <wp:inline distT="0" distB="0" distL="0" distR="0" wp14:anchorId="053DD994" wp14:editId="2CA2CBBC">
                  <wp:extent cx="1816100" cy="726546"/>
                  <wp:effectExtent l="0" t="0" r="0" b="0"/>
                  <wp:docPr id="735571296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90" cy="72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8B423" w14:textId="77777777" w:rsidR="00050992" w:rsidRDefault="00050992" w:rsidP="004F650A"/>
          <w:p w14:paraId="2C828A5A" w14:textId="77777777" w:rsidR="00AB037A" w:rsidRDefault="00AB037A" w:rsidP="004F650A"/>
          <w:p w14:paraId="00C827E6" w14:textId="77777777" w:rsidR="00AB037A" w:rsidRDefault="00AB037A" w:rsidP="004F650A">
            <w:r>
              <w:rPr>
                <w:noProof/>
                <w:lang w:eastAsia="it-IT"/>
              </w:rPr>
              <w:drawing>
                <wp:inline distT="0" distB="0" distL="0" distR="0" wp14:anchorId="0D991CAC" wp14:editId="71F74164">
                  <wp:extent cx="1778000" cy="607484"/>
                  <wp:effectExtent l="0" t="0" r="0" b="0"/>
                  <wp:docPr id="466734232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09" cy="62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5B57C" w14:textId="77777777" w:rsidR="00050992" w:rsidRDefault="00050992" w:rsidP="004F650A"/>
          <w:p w14:paraId="1D2B9E76" w14:textId="77777777" w:rsidR="00803200" w:rsidRDefault="00803200" w:rsidP="004F650A"/>
          <w:p w14:paraId="5FB5FE1E" w14:textId="257A0599" w:rsidR="00803200" w:rsidRDefault="00803200" w:rsidP="004F650A">
            <w:r>
              <w:rPr>
                <w:noProof/>
                <w:lang w:eastAsia="it-IT"/>
              </w:rPr>
              <w:drawing>
                <wp:inline distT="0" distB="0" distL="0" distR="0" wp14:anchorId="549394DE" wp14:editId="31177ED3">
                  <wp:extent cx="1847850" cy="278495"/>
                  <wp:effectExtent l="0" t="0" r="0" b="7620"/>
                  <wp:docPr id="1521273156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337" cy="280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CCCF28" w14:textId="77777777" w:rsidR="00050992" w:rsidRDefault="00050992" w:rsidP="004F650A"/>
          <w:p w14:paraId="74556C7C" w14:textId="77777777" w:rsidR="00803200" w:rsidRDefault="00803200" w:rsidP="004F650A"/>
          <w:p w14:paraId="1DC100EF" w14:textId="2C78FA48" w:rsidR="00803200" w:rsidRDefault="00803200" w:rsidP="004F650A">
            <w:r>
              <w:rPr>
                <w:noProof/>
                <w:lang w:eastAsia="it-IT"/>
              </w:rPr>
              <w:drawing>
                <wp:inline distT="0" distB="0" distL="0" distR="0" wp14:anchorId="33CA3133" wp14:editId="7EEA3FF2">
                  <wp:extent cx="1562100" cy="631303"/>
                  <wp:effectExtent l="0" t="0" r="0" b="0"/>
                  <wp:docPr id="1052694498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95" cy="63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4B86D" w14:textId="77777777" w:rsidR="00803200" w:rsidRDefault="00803200" w:rsidP="004F650A"/>
          <w:p w14:paraId="5ECDBFAF" w14:textId="48409941" w:rsidR="00803200" w:rsidRDefault="00803200" w:rsidP="004F650A"/>
          <w:p w14:paraId="09EC6780" w14:textId="77777777" w:rsidR="00050992" w:rsidRDefault="00050992" w:rsidP="004F650A"/>
          <w:p w14:paraId="5BB2918D" w14:textId="77777777" w:rsidR="00050992" w:rsidRDefault="00050992" w:rsidP="004F650A"/>
          <w:p w14:paraId="41B86B03" w14:textId="77777777" w:rsidR="005A6B8F" w:rsidRDefault="005A6B8F" w:rsidP="004F650A"/>
          <w:p w14:paraId="7DC79EC0" w14:textId="77777777" w:rsidR="005A6B8F" w:rsidRDefault="005A6B8F" w:rsidP="004F650A"/>
          <w:p w14:paraId="2FF741A6" w14:textId="1028347D" w:rsidR="005A6B8F" w:rsidRDefault="006011A6" w:rsidP="004F650A">
            <w:r>
              <w:t xml:space="preserve">   </w:t>
            </w:r>
            <w:r>
              <w:rPr>
                <w:noProof/>
                <w:lang w:eastAsia="it-IT"/>
              </w:rPr>
              <w:drawing>
                <wp:inline distT="0" distB="0" distL="0" distR="0" wp14:anchorId="24440C5D" wp14:editId="4F7C3262">
                  <wp:extent cx="1458595" cy="1146878"/>
                  <wp:effectExtent l="0" t="0" r="8255" b="0"/>
                  <wp:docPr id="495559801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85" cy="116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B60B9" w14:textId="352823B2" w:rsidR="005A6B8F" w:rsidRDefault="005A6B8F" w:rsidP="004F650A"/>
          <w:p w14:paraId="5FEE291F" w14:textId="121EFFF8" w:rsidR="006011A6" w:rsidRDefault="006011A6" w:rsidP="004F650A"/>
          <w:p w14:paraId="4A4E97A6" w14:textId="77777777" w:rsidR="006011A6" w:rsidRDefault="006011A6" w:rsidP="004F650A"/>
          <w:p w14:paraId="1E2FAC58" w14:textId="3B9E3F9E" w:rsidR="00803200" w:rsidRDefault="00050992" w:rsidP="004F650A">
            <w:r>
              <w:rPr>
                <w:noProof/>
                <w:lang w:eastAsia="it-IT"/>
              </w:rPr>
              <w:drawing>
                <wp:inline distT="0" distB="0" distL="0" distR="0" wp14:anchorId="192F9819" wp14:editId="7CA3F05D">
                  <wp:extent cx="1685270" cy="1206500"/>
                  <wp:effectExtent l="0" t="0" r="0" b="0"/>
                  <wp:docPr id="1184788079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196" cy="1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63553" w14:textId="77777777" w:rsidR="00803200" w:rsidRDefault="00803200" w:rsidP="004F650A"/>
          <w:p w14:paraId="668712C5" w14:textId="73696649" w:rsidR="00803200" w:rsidRDefault="00803200" w:rsidP="004F650A"/>
          <w:p w14:paraId="6A4568B3" w14:textId="77777777" w:rsidR="00803200" w:rsidRDefault="00803200" w:rsidP="004F650A"/>
          <w:p w14:paraId="276B2083" w14:textId="7DE8CE9C" w:rsidR="00803200" w:rsidRDefault="00803200" w:rsidP="004F650A"/>
          <w:p w14:paraId="5DB07ED3" w14:textId="00392E9F" w:rsidR="005A6B8F" w:rsidRDefault="006011A6" w:rsidP="005A6B8F">
            <w:r>
              <w:rPr>
                <w:noProof/>
                <w:lang w:eastAsia="it-IT"/>
              </w:rPr>
              <w:t xml:space="preserve">     </w:t>
            </w:r>
            <w:r w:rsidR="005A6B8F">
              <w:rPr>
                <w:noProof/>
                <w:lang w:eastAsia="it-IT"/>
              </w:rPr>
              <w:drawing>
                <wp:inline distT="0" distB="0" distL="0" distR="0" wp14:anchorId="5ABA2DEA" wp14:editId="33804A84">
                  <wp:extent cx="1458959" cy="1930400"/>
                  <wp:effectExtent l="0" t="0" r="8255" b="0"/>
                  <wp:docPr id="150370519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03" cy="193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71D74" w14:textId="77777777" w:rsidR="005A6B8F" w:rsidRDefault="005A6B8F" w:rsidP="005A6B8F"/>
          <w:p w14:paraId="2D932DED" w14:textId="77777777" w:rsidR="005A6B8F" w:rsidRDefault="005A6B8F" w:rsidP="005A6B8F"/>
          <w:p w14:paraId="2C6F1156" w14:textId="77777777" w:rsidR="005A6B8F" w:rsidRDefault="005A6B8F" w:rsidP="005A6B8F"/>
          <w:p w14:paraId="35A340E3" w14:textId="124AC4E3" w:rsidR="005A6B8F" w:rsidRDefault="006011A6" w:rsidP="005A6B8F">
            <w:r>
              <w:rPr>
                <w:b/>
                <w:bCs/>
                <w:noProof/>
                <w:sz w:val="32"/>
                <w:szCs w:val="32"/>
                <w:lang w:eastAsia="it-IT"/>
              </w:rPr>
              <w:t xml:space="preserve">     </w:t>
            </w:r>
            <w:r w:rsidR="005A6B8F"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 wp14:anchorId="478633FD" wp14:editId="02854057">
                  <wp:extent cx="1409700" cy="915934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uoreLinea NUOVO LOGO IOVEDODICORSA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75" cy="92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DBE0C" w14:textId="77777777" w:rsidR="005A6B8F" w:rsidRDefault="005A6B8F" w:rsidP="005A6B8F"/>
          <w:p w14:paraId="5509E2BC" w14:textId="77777777" w:rsidR="005A6B8F" w:rsidRDefault="005A6B8F" w:rsidP="005A6B8F"/>
          <w:p w14:paraId="4E3E3E75" w14:textId="338EB08D" w:rsidR="00803200" w:rsidRPr="004F650A" w:rsidRDefault="006011A6" w:rsidP="005A6B8F">
            <w:r>
              <w:rPr>
                <w:noProof/>
                <w:lang w:eastAsia="it-IT"/>
              </w:rPr>
              <w:t xml:space="preserve">&lt;     </w:t>
            </w:r>
            <w:r w:rsidR="005A6B8F">
              <w:rPr>
                <w:noProof/>
                <w:lang w:eastAsia="it-IT"/>
              </w:rPr>
              <w:drawing>
                <wp:inline distT="0" distB="0" distL="0" distR="0" wp14:anchorId="45778C0B" wp14:editId="0E2C0C92">
                  <wp:extent cx="1297122" cy="84963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UOVOLogoCIAORUNNER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19" cy="85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B2100C7" w14:textId="77777777" w:rsidR="003D1B7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  <w:p w14:paraId="4F98CF72" w14:textId="77777777" w:rsidR="00AB037A" w:rsidRDefault="00AB037A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  <w:p w14:paraId="25525F67" w14:textId="77777777" w:rsidR="00803200" w:rsidRDefault="00803200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  <w:p w14:paraId="22511C33" w14:textId="77777777" w:rsidR="00803200" w:rsidRDefault="00803200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  <w:p w14:paraId="443729DA" w14:textId="77777777" w:rsidR="00803200" w:rsidRDefault="00803200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  <w:p w14:paraId="44EEDF94" w14:textId="77777777" w:rsidR="00803200" w:rsidRPr="00FD7281" w:rsidRDefault="00803200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7267" w:type="dxa"/>
            <w:gridSpan w:val="2"/>
            <w:tcBorders>
              <w:bottom w:val="nil"/>
            </w:tcBorders>
          </w:tcPr>
          <w:p w14:paraId="5F758A04" w14:textId="605287BD" w:rsidR="00B4639A" w:rsidRPr="00B4639A" w:rsidRDefault="0048651A" w:rsidP="006E7459">
            <w:pPr>
              <w:pStyle w:val="Titolo"/>
              <w:spacing w:before="0" w:after="0"/>
              <w:jc w:val="center"/>
            </w:pPr>
            <w:r w:rsidRPr="00A016BD">
              <w:rPr>
                <w:rFonts w:asciiTheme="minorHAnsi" w:hAnsiTheme="minorHAnsi" w:cstheme="minorHAnsi"/>
                <w:color w:val="44AFFF" w:themeColor="accent2" w:themeTint="99"/>
                <w:sz w:val="36"/>
                <w:szCs w:val="36"/>
              </w:rPr>
              <w:t xml:space="preserve">ASD </w:t>
            </w:r>
            <w:r w:rsidR="006E7459">
              <w:rPr>
                <w:rFonts w:asciiTheme="minorHAnsi" w:hAnsiTheme="minorHAnsi" w:cstheme="minorHAnsi"/>
                <w:color w:val="44AFFF" w:themeColor="accent2" w:themeTint="99"/>
                <w:sz w:val="36"/>
                <w:szCs w:val="36"/>
              </w:rPr>
              <w:t xml:space="preserve">GS. </w:t>
            </w:r>
            <w:r w:rsidRPr="00A016BD">
              <w:rPr>
                <w:rFonts w:asciiTheme="minorHAnsi" w:hAnsiTheme="minorHAnsi" w:cstheme="minorHAnsi"/>
                <w:color w:val="44AFFF" w:themeColor="accent2" w:themeTint="99"/>
                <w:sz w:val="36"/>
                <w:szCs w:val="36"/>
              </w:rPr>
              <w:t>Montestella</w:t>
            </w:r>
          </w:p>
          <w:p w14:paraId="7DA905F5" w14:textId="678EDE36" w:rsidR="00893182" w:rsidRDefault="00A016BD" w:rsidP="00893182">
            <w:pPr>
              <w:pStyle w:val="Titolo"/>
              <w:spacing w:before="0" w:after="0"/>
              <w:jc w:val="center"/>
              <w:rPr>
                <w:rFonts w:asciiTheme="minorHAnsi" w:hAnsiTheme="minorHAnsi" w:cstheme="minorHAnsi"/>
                <w:color w:val="44AFFF" w:themeColor="accent2" w:themeTint="99"/>
                <w:sz w:val="24"/>
                <w:szCs w:val="24"/>
              </w:rPr>
            </w:pPr>
            <w:r w:rsidRPr="00A016BD">
              <w:rPr>
                <w:rFonts w:asciiTheme="minorHAnsi" w:hAnsiTheme="minorHAnsi" w:cstheme="minorHAnsi"/>
                <w:color w:val="44AFFF" w:themeColor="accent2" w:themeTint="99"/>
                <w:sz w:val="24"/>
                <w:szCs w:val="24"/>
              </w:rPr>
              <w:t>in</w:t>
            </w:r>
            <w:r w:rsidR="0048651A" w:rsidRPr="00A016BD">
              <w:rPr>
                <w:rFonts w:asciiTheme="minorHAnsi" w:hAnsiTheme="minorHAnsi" w:cstheme="minorHAnsi"/>
                <w:color w:val="44AFFF" w:themeColor="accent2" w:themeTint="99"/>
                <w:sz w:val="36"/>
                <w:szCs w:val="36"/>
              </w:rPr>
              <w:t xml:space="preserve"> </w:t>
            </w:r>
            <w:r w:rsidR="0048651A" w:rsidRPr="0048651A">
              <w:rPr>
                <w:rFonts w:asciiTheme="minorHAnsi" w:hAnsiTheme="minorHAnsi" w:cstheme="minorHAnsi"/>
                <w:color w:val="44AFFF" w:themeColor="accent2" w:themeTint="99"/>
                <w:sz w:val="24"/>
                <w:szCs w:val="24"/>
              </w:rPr>
              <w:t>collaborazione della</w:t>
            </w:r>
            <w:r w:rsidR="007C5AAC" w:rsidRPr="0048651A">
              <w:rPr>
                <w:rFonts w:asciiTheme="minorHAnsi" w:hAnsiTheme="minorHAnsi" w:cstheme="minorHAnsi"/>
                <w:color w:val="44AFFF" w:themeColor="accent2" w:themeTint="99"/>
                <w:sz w:val="24"/>
                <w:szCs w:val="24"/>
              </w:rPr>
              <w:t xml:space="preserve"> S</w:t>
            </w:r>
            <w:r w:rsidR="00E30866" w:rsidRPr="0048651A">
              <w:rPr>
                <w:rFonts w:asciiTheme="minorHAnsi" w:hAnsiTheme="minorHAnsi" w:cstheme="minorHAnsi"/>
                <w:color w:val="44AFFF" w:themeColor="accent2" w:themeTint="99"/>
                <w:sz w:val="24"/>
                <w:szCs w:val="24"/>
              </w:rPr>
              <w:t>.</w:t>
            </w:r>
            <w:r w:rsidR="006E7459">
              <w:rPr>
                <w:rFonts w:asciiTheme="minorHAnsi" w:hAnsiTheme="minorHAnsi" w:cstheme="minorHAnsi"/>
                <w:color w:val="44AFFF" w:themeColor="accent2" w:themeTint="99"/>
                <w:sz w:val="24"/>
                <w:szCs w:val="24"/>
              </w:rPr>
              <w:t>A.O</w:t>
            </w:r>
            <w:r w:rsidR="007C5AAC" w:rsidRPr="0048651A">
              <w:rPr>
                <w:rFonts w:asciiTheme="minorHAnsi" w:hAnsiTheme="minorHAnsi" w:cstheme="minorHAnsi"/>
                <w:color w:val="44AFFF" w:themeColor="accent2" w:themeTint="99"/>
                <w:sz w:val="24"/>
                <w:szCs w:val="24"/>
              </w:rPr>
              <w:t xml:space="preserve"> Cornaredo </w:t>
            </w:r>
          </w:p>
          <w:p w14:paraId="38853DDD" w14:textId="6AA30E17" w:rsidR="00B4639A" w:rsidRDefault="00E30866" w:rsidP="00E30866">
            <w:pPr>
              <w:pStyle w:val="Titolo"/>
              <w:spacing w:before="0" w:after="0"/>
              <w:jc w:val="center"/>
              <w:rPr>
                <w:rFonts w:asciiTheme="minorHAnsi" w:hAnsiTheme="minorHAnsi" w:cstheme="minorHAnsi"/>
                <w:color w:val="44AFFF" w:themeColor="accent2" w:themeTint="99"/>
                <w:sz w:val="28"/>
                <w:szCs w:val="28"/>
              </w:rPr>
            </w:pPr>
            <w:r w:rsidRPr="00B4639A">
              <w:rPr>
                <w:rFonts w:asciiTheme="minorHAnsi" w:hAnsiTheme="minorHAnsi" w:cstheme="minorHAnsi"/>
                <w:color w:val="44AFFF" w:themeColor="accent2" w:themeTint="99"/>
                <w:sz w:val="28"/>
                <w:szCs w:val="28"/>
              </w:rPr>
              <w:t>O</w:t>
            </w:r>
            <w:r w:rsidR="0048651A" w:rsidRPr="00B4639A">
              <w:rPr>
                <w:rFonts w:asciiTheme="minorHAnsi" w:hAnsiTheme="minorHAnsi" w:cstheme="minorHAnsi"/>
                <w:color w:val="44AFFF" w:themeColor="accent2" w:themeTint="99"/>
                <w:sz w:val="28"/>
                <w:szCs w:val="28"/>
              </w:rPr>
              <w:t>rganizza</w:t>
            </w:r>
          </w:p>
          <w:p w14:paraId="7A7318B8" w14:textId="6C611EC5" w:rsidR="00E30866" w:rsidRDefault="007C5AAC" w:rsidP="00E30866">
            <w:pPr>
              <w:pStyle w:val="Titolo"/>
              <w:spacing w:before="0" w:after="0"/>
              <w:jc w:val="center"/>
              <w:rPr>
                <w:rFonts w:asciiTheme="minorHAnsi" w:hAnsiTheme="minorHAnsi" w:cstheme="minorHAnsi"/>
                <w:color w:val="44AFFF" w:themeColor="accent2" w:themeTint="99"/>
                <w:sz w:val="32"/>
                <w:szCs w:val="32"/>
              </w:rPr>
            </w:pPr>
            <w:r w:rsidRPr="0048651A">
              <w:rPr>
                <w:rFonts w:asciiTheme="minorHAnsi" w:hAnsiTheme="minorHAnsi" w:cstheme="minorHAnsi"/>
                <w:color w:val="44AFFF" w:themeColor="accent2" w:themeTint="99"/>
                <w:sz w:val="32"/>
                <w:szCs w:val="32"/>
              </w:rPr>
              <w:t xml:space="preserve">Sabato </w:t>
            </w:r>
            <w:r w:rsidR="001836C7" w:rsidRPr="0048651A">
              <w:rPr>
                <w:rFonts w:asciiTheme="minorHAnsi" w:hAnsiTheme="minorHAnsi" w:cstheme="minorHAnsi"/>
                <w:color w:val="44AFFF" w:themeColor="accent2" w:themeTint="99"/>
                <w:sz w:val="32"/>
                <w:szCs w:val="32"/>
              </w:rPr>
              <w:t xml:space="preserve">7 ottobre 2023 </w:t>
            </w:r>
          </w:p>
          <w:p w14:paraId="2279FD13" w14:textId="748CC50E" w:rsidR="001836C7" w:rsidRPr="0048651A" w:rsidRDefault="001836C7" w:rsidP="00893182">
            <w:pPr>
              <w:pStyle w:val="Titolo"/>
              <w:jc w:val="center"/>
              <w:rPr>
                <w:rFonts w:asciiTheme="minorHAnsi" w:hAnsiTheme="minorHAnsi" w:cstheme="minorHAnsi"/>
                <w:color w:val="92D050"/>
                <w:sz w:val="36"/>
                <w:szCs w:val="36"/>
              </w:rPr>
            </w:pPr>
            <w:r w:rsidRPr="0048651A">
              <w:rPr>
                <w:rFonts w:asciiTheme="minorHAnsi" w:hAnsiTheme="minorHAnsi" w:cstheme="minorHAnsi"/>
                <w:color w:val="44AFFF" w:themeColor="accent2" w:themeTint="99"/>
                <w:sz w:val="36"/>
                <w:szCs w:val="36"/>
              </w:rPr>
              <w:t xml:space="preserve">Il 2° Miglio di Cristina </w:t>
            </w:r>
          </w:p>
          <w:p w14:paraId="559CC835" w14:textId="2C801C89" w:rsidR="007C5AAC" w:rsidRPr="006B0F1E" w:rsidRDefault="006B0F1E" w:rsidP="007C5AAC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B0F1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Presso il Centro Sportivo di Cornaredo </w:t>
            </w:r>
            <w:r w:rsidR="001836C7" w:rsidRPr="006B0F1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Via dello Sport 70</w:t>
            </w:r>
          </w:p>
          <w:p w14:paraId="76E1A353" w14:textId="7B1F0BDD" w:rsidR="007F7B6B" w:rsidRPr="006B0F1E" w:rsidRDefault="001836C7" w:rsidP="007C5AAC">
            <w:pPr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  <w:r w:rsidRPr="006B0F1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Manifestazione inserita nel </w:t>
            </w:r>
            <w:r w:rsidR="007F7B6B" w:rsidRPr="006B0F1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calendario Regionale FIDAL, valevole come 10° prova del Club del </w:t>
            </w:r>
            <w:proofErr w:type="spellStart"/>
            <w:r w:rsidR="007F7B6B" w:rsidRPr="006B0F1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Miglioe</w:t>
            </w:r>
            <w:proofErr w:type="spellEnd"/>
            <w:r w:rsidR="007F7B6B" w:rsidRPr="006B0F1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 12° prova del Trofeo </w:t>
            </w:r>
            <w:proofErr w:type="spellStart"/>
            <w:r w:rsidR="007F7B6B" w:rsidRPr="006B0F1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Ox</w:t>
            </w:r>
            <w:r w:rsidR="005A6B8F" w:rsidRPr="006B0F1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y</w:t>
            </w:r>
            <w:r w:rsidR="007F7B6B" w:rsidRPr="006B0F1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burn</w:t>
            </w:r>
            <w:proofErr w:type="spellEnd"/>
            <w:r w:rsidR="007F7B6B" w:rsidRPr="006B0F1E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.</w:t>
            </w:r>
          </w:p>
          <w:p w14:paraId="665D7838" w14:textId="77777777" w:rsidR="006B0F1E" w:rsidRPr="006B0F1E" w:rsidRDefault="006B0F1E" w:rsidP="007C5AAC">
            <w:pPr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</w:p>
          <w:p w14:paraId="590BABDF" w14:textId="7FB06A5E" w:rsidR="007F7B6B" w:rsidRPr="006B0F1E" w:rsidRDefault="006B0F1E" w:rsidP="007C5AAC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6B0F1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PROGRAMMA DELLA MANIFESTAZIONE</w:t>
            </w:r>
          </w:p>
          <w:p w14:paraId="66F98AED" w14:textId="77777777" w:rsidR="006B0F1E" w:rsidRPr="006B0F1E" w:rsidRDefault="006B0F1E" w:rsidP="007C5A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69823FDB" w14:textId="67D6C385" w:rsidR="007F7B6B" w:rsidRPr="006B0F1E" w:rsidRDefault="007F7B6B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Ore 13:00 </w:t>
            </w:r>
            <w:r w:rsidR="006B0F1E" w:rsidRPr="006B0F1E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ritrovo Giurie e concorrenti</w:t>
            </w:r>
          </w:p>
          <w:p w14:paraId="2871CCB8" w14:textId="3EE8CEC4" w:rsidR="007F7B6B" w:rsidRPr="006B0F1E" w:rsidRDefault="007F7B6B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Ore 14:00 </w:t>
            </w:r>
            <w:r w:rsidR="006B0F1E" w:rsidRPr="006B0F1E">
              <w:rPr>
                <w:rFonts w:asciiTheme="minorHAnsi" w:hAnsiTheme="minorHAnsi" w:cstheme="minorHAnsi"/>
                <w:b/>
                <w:bCs/>
              </w:rPr>
              <w:t xml:space="preserve">   d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isco</w:t>
            </w:r>
            <w:r w:rsidR="006B0F1E" w:rsidRPr="006B0F1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 xml:space="preserve">F/M trofeo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Ox</w:t>
            </w:r>
            <w:r w:rsidR="005A6B8F" w:rsidRPr="006B0F1E">
              <w:rPr>
                <w:rFonts w:asciiTheme="minorHAnsi" w:hAnsiTheme="minorHAnsi" w:cstheme="minorHAnsi"/>
                <w:b/>
                <w:bCs/>
              </w:rPr>
              <w:t>y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burn</w:t>
            </w:r>
            <w:proofErr w:type="spellEnd"/>
          </w:p>
          <w:p w14:paraId="74B02727" w14:textId="4CCB084C" w:rsidR="007F7B6B" w:rsidRPr="006B0F1E" w:rsidRDefault="007F7B6B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Ore 15:00 </w:t>
            </w:r>
            <w:r w:rsidR="006B0F1E" w:rsidRPr="006B0F1E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400m Esordienti 5/8/10</w:t>
            </w:r>
            <w:r w:rsidR="006B0F1E">
              <w:rPr>
                <w:rFonts w:asciiTheme="minorHAnsi" w:hAnsiTheme="minorHAnsi" w:cstheme="minorHAnsi"/>
                <w:b/>
                <w:bCs/>
              </w:rPr>
              <w:t xml:space="preserve"> a seguire </w:t>
            </w:r>
            <w:proofErr w:type="spellStart"/>
            <w:r w:rsidR="006B0F1E">
              <w:rPr>
                <w:rFonts w:asciiTheme="minorHAnsi" w:hAnsiTheme="minorHAnsi" w:cstheme="minorHAnsi"/>
                <w:b/>
                <w:bCs/>
              </w:rPr>
              <w:t>Vortex</w:t>
            </w:r>
            <w:proofErr w:type="spellEnd"/>
            <w:r w:rsidR="006B0F1E">
              <w:rPr>
                <w:rFonts w:asciiTheme="minorHAnsi" w:hAnsiTheme="minorHAnsi" w:cstheme="minorHAnsi"/>
                <w:b/>
                <w:bCs/>
              </w:rPr>
              <w:t xml:space="preserve"> esordienti 10</w:t>
            </w:r>
          </w:p>
          <w:p w14:paraId="6F65E782" w14:textId="77777777" w:rsidR="006B0F1E" w:rsidRDefault="007F7B6B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Ore 15</w:t>
            </w:r>
            <w:r w:rsidR="002834B0" w:rsidRPr="006B0F1E">
              <w:rPr>
                <w:rFonts w:asciiTheme="minorHAnsi" w:hAnsiTheme="minorHAnsi" w:cstheme="minorHAnsi"/>
                <w:b/>
                <w:bCs/>
              </w:rPr>
              <w:t xml:space="preserve">:30 </w:t>
            </w:r>
            <w:r w:rsidR="006B0F1E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="002834B0" w:rsidRPr="006B0F1E">
              <w:rPr>
                <w:rFonts w:asciiTheme="minorHAnsi" w:hAnsiTheme="minorHAnsi" w:cstheme="minorHAnsi"/>
                <w:b/>
                <w:bCs/>
              </w:rPr>
              <w:t>60m ragazzi F/M</w:t>
            </w:r>
          </w:p>
          <w:p w14:paraId="0A7F78DE" w14:textId="77777777" w:rsidR="006B0F1E" w:rsidRDefault="006B0F1E" w:rsidP="007C5A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            </w:t>
            </w:r>
            <w:r w:rsidR="002834B0" w:rsidRPr="006B0F1E">
              <w:rPr>
                <w:rFonts w:asciiTheme="minorHAnsi" w:hAnsiTheme="minorHAnsi" w:cstheme="minorHAnsi"/>
                <w:b/>
                <w:bCs/>
              </w:rPr>
              <w:t xml:space="preserve"> 80m Cadetti F/M </w:t>
            </w:r>
          </w:p>
          <w:p w14:paraId="4378D348" w14:textId="77777777" w:rsidR="006B0F1E" w:rsidRDefault="006B0F1E" w:rsidP="007C5A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             </w:t>
            </w:r>
            <w:r w:rsidR="002834B0" w:rsidRPr="006B0F1E">
              <w:rPr>
                <w:rFonts w:asciiTheme="minorHAnsi" w:hAnsiTheme="minorHAnsi" w:cstheme="minorHAnsi"/>
                <w:b/>
                <w:bCs/>
              </w:rPr>
              <w:t>100mt  Seni</w:t>
            </w:r>
            <w:r w:rsidR="007A1B7B" w:rsidRPr="006B0F1E">
              <w:rPr>
                <w:rFonts w:asciiTheme="minorHAnsi" w:hAnsiTheme="minorHAnsi" w:cstheme="minorHAnsi"/>
                <w:b/>
                <w:bCs/>
              </w:rPr>
              <w:t>or</w:t>
            </w:r>
            <w:r w:rsidR="002834B0" w:rsidRPr="006B0F1E">
              <w:rPr>
                <w:rFonts w:asciiTheme="minorHAnsi" w:hAnsiTheme="minorHAnsi" w:cstheme="minorHAnsi"/>
                <w:b/>
                <w:bCs/>
              </w:rPr>
              <w:t xml:space="preserve"> F/M </w:t>
            </w:r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="007A1B7B" w:rsidRPr="006B0F1E">
              <w:rPr>
                <w:rFonts w:asciiTheme="minorHAnsi" w:hAnsiTheme="minorHAnsi" w:cstheme="minorHAnsi"/>
                <w:b/>
                <w:bCs/>
              </w:rPr>
              <w:t xml:space="preserve">rofeo </w:t>
            </w:r>
            <w:proofErr w:type="spellStart"/>
            <w:r w:rsidR="007A1B7B" w:rsidRPr="006B0F1E">
              <w:rPr>
                <w:rFonts w:asciiTheme="minorHAnsi" w:hAnsiTheme="minorHAnsi" w:cstheme="minorHAnsi"/>
                <w:b/>
                <w:bCs/>
              </w:rPr>
              <w:t>Ox</w:t>
            </w:r>
            <w:r w:rsidR="005A6B8F" w:rsidRPr="006B0F1E">
              <w:rPr>
                <w:rFonts w:asciiTheme="minorHAnsi" w:hAnsiTheme="minorHAnsi" w:cstheme="minorHAnsi"/>
                <w:b/>
                <w:bCs/>
              </w:rPr>
              <w:t>y</w:t>
            </w:r>
            <w:r w:rsidR="007A1B7B" w:rsidRPr="006B0F1E">
              <w:rPr>
                <w:rFonts w:asciiTheme="minorHAnsi" w:hAnsiTheme="minorHAnsi" w:cstheme="minorHAnsi"/>
                <w:b/>
                <w:bCs/>
              </w:rPr>
              <w:t>burn</w:t>
            </w:r>
            <w:proofErr w:type="spellEnd"/>
            <w:r w:rsidR="004F650A" w:rsidRPr="006B0F1E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354DF036" w14:textId="0FAA22B2" w:rsidR="002834B0" w:rsidRPr="006B0F1E" w:rsidRDefault="006B0F1E" w:rsidP="007C5A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             </w:t>
            </w:r>
            <w:r w:rsidR="002834B0" w:rsidRPr="006B0F1E">
              <w:rPr>
                <w:rFonts w:asciiTheme="minorHAnsi" w:hAnsiTheme="minorHAnsi" w:cstheme="minorHAnsi"/>
                <w:b/>
                <w:bCs/>
              </w:rPr>
              <w:t>400mt Senior F/M</w:t>
            </w:r>
            <w:r w:rsidR="004F650A" w:rsidRPr="006B0F1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="004F650A" w:rsidRPr="006B0F1E">
              <w:rPr>
                <w:rFonts w:asciiTheme="minorHAnsi" w:hAnsiTheme="minorHAnsi" w:cstheme="minorHAnsi"/>
                <w:b/>
                <w:bCs/>
              </w:rPr>
              <w:t>Ox</w:t>
            </w:r>
            <w:r w:rsidR="005A6B8F" w:rsidRPr="006B0F1E">
              <w:rPr>
                <w:rFonts w:asciiTheme="minorHAnsi" w:hAnsiTheme="minorHAnsi" w:cstheme="minorHAnsi"/>
                <w:b/>
                <w:bCs/>
              </w:rPr>
              <w:t>y</w:t>
            </w:r>
            <w:r w:rsidR="004F650A" w:rsidRPr="006B0F1E">
              <w:rPr>
                <w:rFonts w:asciiTheme="minorHAnsi" w:hAnsiTheme="minorHAnsi" w:cstheme="minorHAnsi"/>
                <w:b/>
                <w:bCs/>
              </w:rPr>
              <w:t>burn</w:t>
            </w:r>
            <w:proofErr w:type="spellEnd"/>
          </w:p>
          <w:p w14:paraId="17D43342" w14:textId="359CD883" w:rsidR="007A1B7B" w:rsidRPr="006B0F1E" w:rsidRDefault="007A1B7B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Ore 16:00</w:t>
            </w:r>
            <w:r w:rsidR="006B0F1E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 xml:space="preserve"> Salto Triplo e Alto Senior F/M</w:t>
            </w:r>
            <w:r w:rsidR="00247134" w:rsidRPr="006B0F1E">
              <w:rPr>
                <w:rFonts w:asciiTheme="minorHAnsi" w:hAnsiTheme="minorHAnsi" w:cstheme="minorHAnsi"/>
                <w:b/>
                <w:bCs/>
              </w:rPr>
              <w:t xml:space="preserve"> trofeo </w:t>
            </w:r>
            <w:proofErr w:type="spellStart"/>
            <w:r w:rsidR="00247134" w:rsidRPr="006B0F1E">
              <w:rPr>
                <w:rFonts w:asciiTheme="minorHAnsi" w:hAnsiTheme="minorHAnsi" w:cstheme="minorHAnsi"/>
                <w:b/>
                <w:bCs/>
              </w:rPr>
              <w:t>Ox</w:t>
            </w:r>
            <w:r w:rsidR="005A6B8F" w:rsidRPr="006B0F1E">
              <w:rPr>
                <w:rFonts w:asciiTheme="minorHAnsi" w:hAnsiTheme="minorHAnsi" w:cstheme="minorHAnsi"/>
                <w:b/>
                <w:bCs/>
              </w:rPr>
              <w:t>y</w:t>
            </w:r>
            <w:r w:rsidR="00247134" w:rsidRPr="006B0F1E">
              <w:rPr>
                <w:rFonts w:asciiTheme="minorHAnsi" w:hAnsiTheme="minorHAnsi" w:cstheme="minorHAnsi"/>
                <w:b/>
                <w:bCs/>
              </w:rPr>
              <w:t>burn</w:t>
            </w:r>
            <w:proofErr w:type="spellEnd"/>
          </w:p>
          <w:p w14:paraId="3F223940" w14:textId="44B68D4B" w:rsidR="00247134" w:rsidRPr="006B0F1E" w:rsidRDefault="00247134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Ore 16:10 </w:t>
            </w:r>
            <w:r w:rsidR="006B0F1E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1000m Ragazzi F/M a seguire</w:t>
            </w:r>
            <w:r w:rsidR="006B0F1E">
              <w:rPr>
                <w:rFonts w:asciiTheme="minorHAnsi" w:hAnsiTheme="minorHAnsi" w:cstheme="minorHAnsi"/>
                <w:b/>
                <w:bCs/>
              </w:rPr>
              <w:t xml:space="preserve"> 1000m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Cadetti F/M</w:t>
            </w:r>
          </w:p>
          <w:p w14:paraId="1F844E68" w14:textId="5284298E" w:rsidR="00247134" w:rsidRPr="006B0F1E" w:rsidRDefault="00247134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Ore 16:10 </w:t>
            </w:r>
            <w:r w:rsidR="006B0F1E">
              <w:rPr>
                <w:rFonts w:asciiTheme="minorHAnsi" w:hAnsiTheme="minorHAnsi" w:cstheme="minorHAnsi"/>
                <w:b/>
                <w:bCs/>
              </w:rPr>
              <w:t xml:space="preserve">   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Ritrovo settore Assoluti Miglio di Cristina</w:t>
            </w:r>
          </w:p>
          <w:p w14:paraId="3103E947" w14:textId="764C2EA7" w:rsidR="00247134" w:rsidRPr="006B0F1E" w:rsidRDefault="00247134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Ore 16:30</w:t>
            </w:r>
            <w:r w:rsidR="006B0F1E">
              <w:rPr>
                <w:rFonts w:asciiTheme="minorHAnsi" w:hAnsiTheme="minorHAnsi" w:cstheme="minorHAnsi"/>
                <w:b/>
                <w:bCs/>
              </w:rPr>
              <w:t xml:space="preserve">   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 xml:space="preserve"> Miglio di Cristina Femminile Trofeo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Ox</w:t>
            </w:r>
            <w:r w:rsidR="005A6B8F" w:rsidRPr="006B0F1E">
              <w:rPr>
                <w:rFonts w:asciiTheme="minorHAnsi" w:hAnsiTheme="minorHAnsi" w:cstheme="minorHAnsi"/>
                <w:b/>
                <w:bCs/>
              </w:rPr>
              <w:t>y</w:t>
            </w:r>
            <w:r w:rsidR="00A76489">
              <w:rPr>
                <w:rFonts w:asciiTheme="minorHAnsi" w:hAnsiTheme="minorHAnsi" w:cstheme="minorHAnsi"/>
                <w:b/>
                <w:bCs/>
              </w:rPr>
              <w:t>burn</w:t>
            </w:r>
            <w:proofErr w:type="spellEnd"/>
            <w:r w:rsidR="00A7648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tempi di accredito più elevati</w:t>
            </w:r>
          </w:p>
          <w:p w14:paraId="22E29D31" w14:textId="237102DE" w:rsidR="00247134" w:rsidRPr="006B0F1E" w:rsidRDefault="00E00155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A seguire : </w:t>
            </w:r>
            <w:r w:rsidR="00A76489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 xml:space="preserve">Miglio di Cristina  Maschile Trofeo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Ox</w:t>
            </w:r>
            <w:r w:rsidR="005A6B8F" w:rsidRPr="006B0F1E">
              <w:rPr>
                <w:rFonts w:asciiTheme="minorHAnsi" w:hAnsiTheme="minorHAnsi" w:cstheme="minorHAnsi"/>
                <w:b/>
                <w:bCs/>
              </w:rPr>
              <w:t>y</w:t>
            </w:r>
            <w:r w:rsidR="00A76489">
              <w:rPr>
                <w:rFonts w:asciiTheme="minorHAnsi" w:hAnsiTheme="minorHAnsi" w:cstheme="minorHAnsi"/>
                <w:b/>
                <w:bCs/>
              </w:rPr>
              <w:t>burn</w:t>
            </w:r>
            <w:proofErr w:type="spellEnd"/>
            <w:r w:rsidR="00A7648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tempi di accredito più elevati</w:t>
            </w:r>
          </w:p>
          <w:p w14:paraId="7D3DFEDD" w14:textId="77777777" w:rsidR="00247134" w:rsidRPr="006B0F1E" w:rsidRDefault="00247134" w:rsidP="007C5A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09E1BB94" w14:textId="083939FE" w:rsidR="00E00155" w:rsidRDefault="00E00155" w:rsidP="00A7648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A76489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  <w:t>I</w:t>
            </w:r>
            <w:r w:rsidR="00A76489" w:rsidRPr="00A76489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  <w:t>NFORMAZIONI</w:t>
            </w:r>
          </w:p>
          <w:p w14:paraId="16727A67" w14:textId="77777777" w:rsidR="006F3052" w:rsidRPr="00A76489" w:rsidRDefault="006F3052" w:rsidP="00A7648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</w:pPr>
          </w:p>
          <w:p w14:paraId="3FD229E4" w14:textId="4958DF8B" w:rsidR="00A76489" w:rsidRDefault="00A76489" w:rsidP="007C5A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Info: </w:t>
            </w:r>
            <w:r w:rsidR="00E00155" w:rsidRPr="006B0F1E">
              <w:rPr>
                <w:rFonts w:asciiTheme="minorHAnsi" w:hAnsiTheme="minorHAnsi" w:cstheme="minorHAnsi"/>
                <w:b/>
                <w:bCs/>
              </w:rPr>
              <w:t>Sergio Lanzarone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333/2535835 migliodicristina@gsmontestella.com</w:t>
            </w:r>
          </w:p>
          <w:p w14:paraId="1FA7DEEB" w14:textId="1C551CA9" w:rsidR="00E00155" w:rsidRPr="006B0F1E" w:rsidRDefault="00E00155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Renato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Cannillo</w:t>
            </w:r>
            <w:proofErr w:type="spellEnd"/>
            <w:r w:rsidR="00A7648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="00A76489">
              <w:rPr>
                <w:rFonts w:asciiTheme="minorHAnsi" w:hAnsiTheme="minorHAnsi" w:cstheme="minorHAnsi"/>
                <w:b/>
                <w:bCs/>
              </w:rPr>
              <w:t>tel</w:t>
            </w:r>
            <w:proofErr w:type="spellEnd"/>
            <w:r w:rsidR="00A76489">
              <w:rPr>
                <w:rFonts w:asciiTheme="minorHAnsi" w:hAnsiTheme="minorHAnsi" w:cstheme="minorHAnsi"/>
                <w:b/>
                <w:bCs/>
              </w:rPr>
              <w:t xml:space="preserve"> 331/</w:t>
            </w:r>
            <w:r w:rsidR="006F3052">
              <w:rPr>
                <w:rFonts w:asciiTheme="minorHAnsi" w:hAnsiTheme="minorHAnsi" w:cstheme="minorHAnsi"/>
                <w:b/>
                <w:bCs/>
              </w:rPr>
              <w:t>6715143 sito web wwwgsmontestella.com</w:t>
            </w:r>
          </w:p>
          <w:p w14:paraId="338B8ACF" w14:textId="7BCE2DB7" w:rsidR="002834B0" w:rsidRPr="006B0F1E" w:rsidRDefault="002834B0" w:rsidP="00CC2F8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B0CCB9F" w14:textId="55F59552" w:rsidR="007C5AAC" w:rsidRDefault="008B7E26" w:rsidP="006F305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</w:pPr>
            <w:r w:rsidRPr="006F3052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  <w:t>ISCRIZIONI</w:t>
            </w:r>
          </w:p>
          <w:p w14:paraId="496E4CCC" w14:textId="77777777" w:rsidR="00CC2F86" w:rsidRPr="006F3052" w:rsidRDefault="00CC2F86" w:rsidP="006F305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</w:pPr>
          </w:p>
          <w:p w14:paraId="5CFA179B" w14:textId="4DB06CD6" w:rsidR="00DF00F1" w:rsidRPr="006B0F1E" w:rsidRDefault="008B7E26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Sul sito </w:t>
            </w:r>
            <w:r w:rsidR="004E5A1F" w:rsidRPr="006B0F1E">
              <w:rPr>
                <w:rFonts w:asciiTheme="minorHAnsi" w:hAnsiTheme="minorHAnsi" w:cstheme="minorHAnsi"/>
                <w:b/>
                <w:bCs/>
              </w:rPr>
              <w:t>TESSONLINE.FIDAL.IT</w:t>
            </w:r>
            <w:r w:rsidR="00DF00F1" w:rsidRPr="006B0F1E">
              <w:rPr>
                <w:rFonts w:asciiTheme="minorHAnsi" w:hAnsiTheme="minorHAnsi" w:cstheme="minorHAnsi"/>
                <w:b/>
                <w:bCs/>
              </w:rPr>
              <w:t xml:space="preserve"> entro Martedì 3 Ottobre</w:t>
            </w:r>
            <w:r w:rsidR="006F305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4E5A1F" w:rsidRPr="006B0F1E">
              <w:rPr>
                <w:rFonts w:asciiTheme="minorHAnsi" w:hAnsiTheme="minorHAnsi" w:cstheme="minorHAnsi"/>
                <w:b/>
                <w:bCs/>
              </w:rPr>
              <w:t>c</w:t>
            </w:r>
            <w:r w:rsidR="00DF00F1" w:rsidRPr="006B0F1E">
              <w:rPr>
                <w:rFonts w:asciiTheme="minorHAnsi" w:hAnsiTheme="minorHAnsi" w:cstheme="minorHAnsi"/>
                <w:b/>
                <w:bCs/>
              </w:rPr>
              <w:t>omunicando i tempi di accredito.</w:t>
            </w:r>
          </w:p>
          <w:p w14:paraId="3A262ECE" w14:textId="77777777" w:rsidR="00DF00F1" w:rsidRPr="006B0F1E" w:rsidRDefault="00DF00F1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Conferma entro Giovedì 5 Ottobre</w:t>
            </w:r>
          </w:p>
          <w:p w14:paraId="274B8BBB" w14:textId="77777777" w:rsidR="00DF00F1" w:rsidRPr="006F3052" w:rsidRDefault="00DF00F1" w:rsidP="007C5AAC">
            <w:pPr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  <w:r w:rsidRPr="006F305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Non verranno accettate iscrizioni il giorno della gara </w:t>
            </w:r>
          </w:p>
          <w:p w14:paraId="6330FC3C" w14:textId="77777777" w:rsidR="00DF00F1" w:rsidRPr="006B0F1E" w:rsidRDefault="00DF00F1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Venerdì 6 Ottobre verrà pubblicato sul sito del</w:t>
            </w:r>
          </w:p>
          <w:p w14:paraId="003F0607" w14:textId="77777777" w:rsidR="00DF00F1" w:rsidRPr="006B0F1E" w:rsidRDefault="00DF00F1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Club del Miglio </w:t>
            </w:r>
            <w:hyperlink r:id="rId25" w:history="1">
              <w:r w:rsidRPr="006B0F1E">
                <w:rPr>
                  <w:rStyle w:val="Collegamentoipertestuale"/>
                  <w:rFonts w:asciiTheme="minorHAnsi" w:hAnsiTheme="minorHAnsi" w:cstheme="minorHAnsi"/>
                  <w:b/>
                  <w:bCs/>
                </w:rPr>
                <w:t>www.cubdelmiglio.it</w:t>
              </w:r>
            </w:hyperlink>
            <w:r w:rsidRPr="006B0F1E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05CD09E9" w14:textId="2AD8F6A5" w:rsidR="00DF00F1" w:rsidRPr="006B0F1E" w:rsidRDefault="00DF00F1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la composizione</w:t>
            </w:r>
            <w:r w:rsidR="006F79BD" w:rsidRPr="006B0F1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e l’orario di partenza di ogni singola serie.</w:t>
            </w:r>
          </w:p>
          <w:p w14:paraId="068C2201" w14:textId="77777777" w:rsidR="00E62D2A" w:rsidRPr="006B0F1E" w:rsidRDefault="00E62D2A" w:rsidP="007C5A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B021893" w14:textId="77777777" w:rsidR="00DF00F1" w:rsidRPr="00CC2F86" w:rsidRDefault="004E5A1F" w:rsidP="00CC2F8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CC2F86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QUOTA D’ISCRIZIONE</w:t>
            </w:r>
          </w:p>
          <w:p w14:paraId="6F2380D8" w14:textId="77777777" w:rsidR="00CC2F86" w:rsidRDefault="004E5A1F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lastRenderedPageBreak/>
              <w:t>Assoluti/Master 6,00 euro (una gara) 10,00 euro (2 gare)</w:t>
            </w:r>
            <w:r w:rsidR="00CC2F86">
              <w:rPr>
                <w:rFonts w:asciiTheme="minorHAnsi" w:hAnsiTheme="minorHAnsi" w:cstheme="minorHAnsi"/>
                <w:b/>
                <w:bCs/>
              </w:rPr>
              <w:t>.</w:t>
            </w:r>
          </w:p>
          <w:p w14:paraId="19218657" w14:textId="77777777" w:rsidR="004E5A1F" w:rsidRPr="006B0F1E" w:rsidRDefault="004E5A1F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Esordienti,</w:t>
            </w:r>
            <w:r w:rsidR="0013389A" w:rsidRPr="006B0F1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Ragazzi e</w:t>
            </w:r>
            <w:r w:rsidR="0013389A" w:rsidRPr="006B0F1E">
              <w:rPr>
                <w:rFonts w:asciiTheme="minorHAnsi" w:hAnsiTheme="minorHAnsi" w:cstheme="minorHAnsi"/>
                <w:b/>
                <w:bCs/>
              </w:rPr>
              <w:t xml:space="preserve"> Cadetti 2,00 euro</w:t>
            </w:r>
          </w:p>
          <w:p w14:paraId="4FC9BD0B" w14:textId="40D89062" w:rsidR="0013389A" w:rsidRDefault="0013389A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Possessori di Passaporto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CdM</w:t>
            </w:r>
            <w:proofErr w:type="spellEnd"/>
            <w:r w:rsidRPr="006B0F1E">
              <w:rPr>
                <w:rFonts w:asciiTheme="minorHAnsi" w:hAnsiTheme="minorHAnsi" w:cstheme="minorHAnsi"/>
                <w:b/>
                <w:bCs/>
              </w:rPr>
              <w:t xml:space="preserve"> iscrizione gratuita</w:t>
            </w:r>
          </w:p>
          <w:p w14:paraId="4F27D7DE" w14:textId="4B8741AD" w:rsidR="00CC2F86" w:rsidRPr="006B0F1E" w:rsidRDefault="00CC2F86" w:rsidP="007C5A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NOTA BENE: il pagamento delle quote iscrizioni verrà espletato il giorno della gara</w:t>
            </w:r>
          </w:p>
          <w:p w14:paraId="55F2A189" w14:textId="63990889" w:rsidR="0013389A" w:rsidRPr="006B0F1E" w:rsidRDefault="0013389A" w:rsidP="007C5AAC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Eso</w:t>
            </w:r>
            <w:proofErr w:type="spellEnd"/>
            <w:r w:rsidRPr="006B0F1E">
              <w:rPr>
                <w:rFonts w:asciiTheme="minorHAnsi" w:hAnsiTheme="minorHAnsi" w:cstheme="minorHAnsi"/>
                <w:b/>
                <w:bCs/>
              </w:rPr>
              <w:t xml:space="preserve"> 5/8, Ragazzi e Cadetti potranno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gareggiareIn</w:t>
            </w:r>
            <w:proofErr w:type="spellEnd"/>
            <w:r w:rsidRPr="006B0F1E">
              <w:rPr>
                <w:rFonts w:asciiTheme="minorHAnsi" w:hAnsiTheme="minorHAnsi" w:cstheme="minorHAnsi"/>
                <w:b/>
                <w:bCs/>
              </w:rPr>
              <w:t xml:space="preserve"> una sola gara </w:t>
            </w:r>
            <w:r w:rsidR="00CC2F86">
              <w:rPr>
                <w:rFonts w:asciiTheme="minorHAnsi" w:hAnsiTheme="minorHAnsi" w:cstheme="minorHAnsi"/>
                <w:b/>
                <w:bCs/>
              </w:rPr>
              <w:t>-</w:t>
            </w:r>
          </w:p>
          <w:p w14:paraId="0F6614CD" w14:textId="018B2773" w:rsidR="0013389A" w:rsidRPr="006B0F1E" w:rsidRDefault="0013389A" w:rsidP="007C5AAC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Eso</w:t>
            </w:r>
            <w:proofErr w:type="spellEnd"/>
            <w:r w:rsidRPr="006B0F1E">
              <w:rPr>
                <w:rFonts w:asciiTheme="minorHAnsi" w:hAnsiTheme="minorHAnsi" w:cstheme="minorHAnsi"/>
                <w:b/>
                <w:bCs/>
              </w:rPr>
              <w:t xml:space="preserve"> 10-Allievi-Assoluti-Master in due gare</w:t>
            </w:r>
            <w:r w:rsidR="004B4E15" w:rsidRPr="006B0F1E">
              <w:rPr>
                <w:rFonts w:asciiTheme="minorHAnsi" w:hAnsiTheme="minorHAnsi" w:cstheme="minorHAnsi"/>
                <w:b/>
                <w:bCs/>
              </w:rPr>
              <w:t>.</w:t>
            </w:r>
          </w:p>
          <w:p w14:paraId="4FC0FEAC" w14:textId="77777777" w:rsidR="00E62D2A" w:rsidRPr="006B0F1E" w:rsidRDefault="00E62D2A" w:rsidP="007C5A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6436FF5F" w14:textId="3B513E4D" w:rsidR="00E62D2A" w:rsidRDefault="00CC2F86" w:rsidP="00CC2F8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CC2F86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PREMIAZIONI</w:t>
            </w:r>
          </w:p>
          <w:p w14:paraId="36CFEE3C" w14:textId="77777777" w:rsidR="00CC2F86" w:rsidRPr="00CC2F86" w:rsidRDefault="00CC2F86" w:rsidP="00CC2F8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</w:p>
          <w:p w14:paraId="77B782A6" w14:textId="77777777" w:rsidR="00E62D2A" w:rsidRPr="006B0F1E" w:rsidRDefault="00E62D2A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Tutti gli esordienti impegnati nei 400m riceveranno un riconoscimento della manifestazione</w:t>
            </w:r>
          </w:p>
          <w:p w14:paraId="2464ABE2" w14:textId="77777777" w:rsidR="00E62D2A" w:rsidRPr="006B0F1E" w:rsidRDefault="00E62D2A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Verranno premiati i primi tre classificati di ogni categoria Assoluta </w:t>
            </w:r>
            <w:proofErr w:type="spellStart"/>
            <w:r w:rsidR="004B4E15" w:rsidRPr="006B0F1E">
              <w:rPr>
                <w:rFonts w:asciiTheme="minorHAnsi" w:hAnsiTheme="minorHAnsi" w:cstheme="minorHAnsi"/>
                <w:b/>
                <w:bCs/>
              </w:rPr>
              <w:t>CdM</w:t>
            </w:r>
            <w:proofErr w:type="spellEnd"/>
            <w:r w:rsidR="004B4E15" w:rsidRPr="006B0F1E">
              <w:rPr>
                <w:rFonts w:asciiTheme="minorHAnsi" w:hAnsiTheme="minorHAnsi" w:cstheme="minorHAnsi"/>
                <w:b/>
                <w:bCs/>
              </w:rPr>
              <w:t xml:space="preserve"> del Miglio di Cristina</w:t>
            </w:r>
          </w:p>
          <w:p w14:paraId="2DC1DB6D" w14:textId="77777777" w:rsidR="004B4E15" w:rsidRPr="006B0F1E" w:rsidRDefault="004B4E15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Verranno premiati i primi tre Ragazzi e Cadetti F/M in ogni prova a loro dedicata</w:t>
            </w:r>
          </w:p>
          <w:p w14:paraId="1B03F8C6" w14:textId="06BA6843" w:rsidR="004B4E15" w:rsidRPr="006B0F1E" w:rsidRDefault="004B4E15" w:rsidP="007C5AAC">
            <w:pPr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Trofeo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Ox</w:t>
            </w:r>
            <w:r w:rsidR="005A6B8F" w:rsidRPr="006B0F1E">
              <w:rPr>
                <w:rFonts w:asciiTheme="minorHAnsi" w:hAnsiTheme="minorHAnsi" w:cstheme="minorHAnsi"/>
                <w:b/>
                <w:bCs/>
              </w:rPr>
              <w:t>y</w:t>
            </w:r>
            <w:r w:rsidRPr="006B0F1E">
              <w:rPr>
                <w:rFonts w:asciiTheme="minorHAnsi" w:hAnsiTheme="minorHAnsi" w:cstheme="minorHAnsi"/>
                <w:b/>
                <w:bCs/>
              </w:rPr>
              <w:t>burn</w:t>
            </w:r>
            <w:proofErr w:type="spellEnd"/>
            <w:r w:rsidRPr="006B0F1E">
              <w:rPr>
                <w:rFonts w:asciiTheme="minorHAnsi" w:hAnsiTheme="minorHAnsi" w:cstheme="minorHAnsi"/>
                <w:b/>
                <w:bCs/>
              </w:rPr>
              <w:t>, verranno premiate le migliori tre prestazioni F/M Master comparate di ogni prova.</w:t>
            </w:r>
          </w:p>
        </w:tc>
      </w:tr>
      <w:tr w:rsidR="003D1B71" w:rsidRPr="009D3D31" w14:paraId="56A57851" w14:textId="77777777" w:rsidTr="007C5AAC">
        <w:trPr>
          <w:gridAfter w:val="1"/>
          <w:wAfter w:w="660" w:type="dxa"/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303DD98" w14:textId="77777777" w:rsidR="003D1B71" w:rsidRPr="009D3D31" w:rsidRDefault="003D1B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658F85E" w14:textId="77777777" w:rsidR="003D1B71" w:rsidRPr="009D3D31" w:rsidRDefault="003D1B71" w:rsidP="005904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06FC8EC" w14:textId="77777777" w:rsidR="003D1B71" w:rsidRPr="006B0F1E" w:rsidRDefault="003D1B7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0B9E6C2C" w14:textId="77777777" w:rsidR="0099780D" w:rsidRPr="006B0F1E" w:rsidRDefault="0099780D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3F44F15" w14:textId="77777777" w:rsidR="0099780D" w:rsidRPr="006B0F1E" w:rsidRDefault="0099780D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559DA8ED" w14:textId="77777777" w:rsidR="00611E98" w:rsidRPr="006B0F1E" w:rsidRDefault="00611E98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4197926E" w14:textId="77777777" w:rsidR="00611E98" w:rsidRPr="006B0F1E" w:rsidRDefault="00611E98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071CC14F" w14:textId="77777777" w:rsidR="006011A6" w:rsidRPr="006B0F1E" w:rsidRDefault="006011A6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7EA44DBA" w14:textId="0E9FDC68" w:rsidR="00611E98" w:rsidRDefault="00D97C85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33430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CLUB DEL MIGLIO CALENDARIO 2023</w:t>
            </w:r>
          </w:p>
          <w:p w14:paraId="25D73256" w14:textId="77777777" w:rsidR="00334304" w:rsidRPr="00334304" w:rsidRDefault="00334304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</w:p>
          <w:p w14:paraId="21A391D2" w14:textId="53044E7F" w:rsidR="00334304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1a Prova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Milano 11 marzo </w:t>
            </w:r>
            <w:r w:rsidR="006B5A95" w:rsidRPr="006B0F1E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1° Miglio Road </w:t>
            </w:r>
            <w:proofErr w:type="spellStart"/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>Runners</w:t>
            </w:r>
            <w:proofErr w:type="spellEnd"/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 Club Milano </w:t>
            </w:r>
          </w:p>
          <w:p w14:paraId="481AD375" w14:textId="3DD3F2A0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2a Prova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Pioltello 25 marzo </w:t>
            </w:r>
            <w:r w:rsidR="006B5A95" w:rsidRPr="006B0F1E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24° Miglio di Piero </w:t>
            </w:r>
          </w:p>
          <w:p w14:paraId="4E94D181" w14:textId="7A0E3DD0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3a Prova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Voghera 1° aprile </w:t>
            </w:r>
            <w:r w:rsidR="006B5A95"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- </w:t>
            </w:r>
            <w:r w:rsidR="00334304"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  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34° Miglio Città di Voghera </w:t>
            </w:r>
          </w:p>
          <w:p w14:paraId="3CE2D949" w14:textId="6EAF6FC0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4a Prova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Vignate 20 maggio </w:t>
            </w:r>
            <w:r w:rsidR="006B5A95" w:rsidRPr="006B0F1E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3° Miglio di Vignate </w:t>
            </w:r>
          </w:p>
          <w:p w14:paraId="2C064755" w14:textId="7F255456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5a Prova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>Pioltello 27 maggio</w:t>
            </w:r>
            <w:r w:rsidR="006B5A95"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</w:t>
            </w:r>
            <w:r w:rsidR="006B5A95" w:rsidRPr="006B0F1E">
              <w:rPr>
                <w:rFonts w:asciiTheme="minorHAnsi" w:hAnsiTheme="minorHAnsi" w:cstheme="minorHAnsi"/>
                <w:b/>
                <w:bCs/>
              </w:rPr>
              <w:t>-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B0F1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Il Miglio!!!..1609,34 metri di Passione </w:t>
            </w:r>
          </w:p>
          <w:p w14:paraId="6C895C15" w14:textId="6E214301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6a Prova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Codogno 3 giugno </w:t>
            </w:r>
            <w:r w:rsidR="006B5A95" w:rsidRPr="006B0F1E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1° Trofeo Città di Codogno </w:t>
            </w:r>
          </w:p>
          <w:p w14:paraId="174B0CCA" w14:textId="4178D009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7a Prova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Brescia 1 luglio </w:t>
            </w:r>
            <w:r w:rsidR="006B5A95" w:rsidRPr="006B0F1E">
              <w:rPr>
                <w:rFonts w:asciiTheme="minorHAnsi" w:hAnsiTheme="minorHAnsi" w:cstheme="minorHAnsi"/>
                <w:b/>
                <w:bCs/>
              </w:rPr>
              <w:t>-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      </w:t>
            </w:r>
            <w:r w:rsidR="006B5A95" w:rsidRPr="006B0F1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24° Miglio di Lonato </w:t>
            </w:r>
          </w:p>
          <w:p w14:paraId="0028D02F" w14:textId="2A2DE837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8a Prova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Cormano 16 settembre </w:t>
            </w:r>
            <w:r w:rsidR="006B5A95"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-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33° Miglio Ambrosiano </w:t>
            </w:r>
          </w:p>
          <w:p w14:paraId="51E67FD8" w14:textId="65A0CA33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9a Prova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Chiavenna 30 settembre </w:t>
            </w:r>
            <w:r w:rsidR="006B5A95" w:rsidRPr="006B0F1E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6° Miglio della </w:t>
            </w:r>
            <w:proofErr w:type="spellStart"/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>Brisaola</w:t>
            </w:r>
            <w:proofErr w:type="spellEnd"/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 </w:t>
            </w:r>
          </w:p>
          <w:p w14:paraId="38FDDD09" w14:textId="4B386177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10a Prova </w:t>
            </w:r>
            <w:r w:rsidRPr="00334304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Cornaredo 7 ottobre </w:t>
            </w:r>
            <w:r w:rsidR="006B5A95" w:rsidRPr="006B0F1E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r w:rsidR="00334304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334304">
              <w:rPr>
                <w:rFonts w:asciiTheme="minorHAnsi" w:hAnsiTheme="minorHAnsi" w:cstheme="minorHAnsi"/>
                <w:b/>
                <w:bCs/>
                <w:color w:val="00B0F0"/>
              </w:rPr>
              <w:t xml:space="preserve">2° Miglio di Cristina </w:t>
            </w:r>
          </w:p>
          <w:p w14:paraId="188C3841" w14:textId="77777777" w:rsidR="009D3D31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544367AE" w14:textId="31A8B272" w:rsidR="00467D59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</w:rPr>
            </w:pPr>
            <w:r w:rsidRPr="00334304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 xml:space="preserve">Estratto del REGOLAMENTO - Regolamento completo sul sito </w:t>
            </w:r>
            <w:hyperlink r:id="rId26" w:history="1">
              <w:r w:rsidR="00467D59" w:rsidRPr="00334304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00B0F0"/>
                  <w:sz w:val="24"/>
                  <w:szCs w:val="24"/>
                </w:rPr>
                <w:t>www.clubdelmiglio.it</w:t>
              </w:r>
            </w:hyperlink>
            <w:r w:rsidRPr="00334304"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</w:rPr>
              <w:t xml:space="preserve"> </w:t>
            </w:r>
          </w:p>
          <w:p w14:paraId="2FD29702" w14:textId="77777777" w:rsidR="00334304" w:rsidRPr="00334304" w:rsidRDefault="00334304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</w:p>
          <w:p w14:paraId="0B157F71" w14:textId="77777777" w:rsidR="00467D59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Al </w:t>
            </w:r>
            <w:r w:rsidR="00467D59" w:rsidRPr="006B0F1E">
              <w:rPr>
                <w:rFonts w:asciiTheme="minorHAnsi" w:hAnsiTheme="minorHAnsi" w:cstheme="minorHAnsi"/>
                <w:b/>
                <w:bCs/>
              </w:rPr>
              <w:t>2</w:t>
            </w:r>
            <w:r w:rsidRPr="006B0F1E">
              <w:rPr>
                <w:rFonts w:asciiTheme="minorHAnsi" w:hAnsiTheme="minorHAnsi" w:cstheme="minorHAnsi"/>
                <w:b/>
                <w:bCs/>
              </w:rPr>
              <w:t xml:space="preserve">° Miglio </w:t>
            </w:r>
            <w:r w:rsidR="00467D59" w:rsidRPr="006B0F1E">
              <w:rPr>
                <w:rFonts w:asciiTheme="minorHAnsi" w:hAnsiTheme="minorHAnsi" w:cstheme="minorHAnsi"/>
                <w:b/>
                <w:bCs/>
              </w:rPr>
              <w:t>di Cristina</w:t>
            </w:r>
            <w:r w:rsidRPr="006B0F1E">
              <w:rPr>
                <w:rFonts w:asciiTheme="minorHAnsi" w:hAnsiTheme="minorHAnsi" w:cstheme="minorHAnsi"/>
                <w:b/>
                <w:bCs/>
              </w:rPr>
              <w:t xml:space="preserve"> possono partecipare i tesserati alla Federazione Italiana di Atletica Leggera. Non è ammessa la partecipazione di atleti in possesso di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Runcard</w:t>
            </w:r>
            <w:proofErr w:type="spellEnd"/>
            <w:r w:rsidRPr="006B0F1E">
              <w:rPr>
                <w:rFonts w:asciiTheme="minorHAnsi" w:hAnsiTheme="minorHAnsi" w:cstheme="minorHAnsi"/>
                <w:b/>
                <w:bCs/>
              </w:rPr>
              <w:t xml:space="preserve"> e tesserati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Eps</w:t>
            </w:r>
            <w:proofErr w:type="spellEnd"/>
            <w:r w:rsidRPr="006B0F1E">
              <w:rPr>
                <w:rFonts w:asciiTheme="minorHAnsi" w:hAnsiTheme="minorHAnsi" w:cstheme="minorHAnsi"/>
                <w:b/>
                <w:bCs/>
              </w:rPr>
              <w:t xml:space="preserve"> escluso il settore giovanile. </w:t>
            </w:r>
          </w:p>
          <w:p w14:paraId="2C9AB47A" w14:textId="1415CCC4" w:rsidR="00467D59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Tutte le gare inserite nel Trofeo </w:t>
            </w:r>
            <w:proofErr w:type="spellStart"/>
            <w:r w:rsidRPr="006B0F1E">
              <w:rPr>
                <w:rFonts w:asciiTheme="minorHAnsi" w:hAnsiTheme="minorHAnsi" w:cstheme="minorHAnsi"/>
                <w:b/>
                <w:bCs/>
              </w:rPr>
              <w:t>Oxyburn</w:t>
            </w:r>
            <w:proofErr w:type="spellEnd"/>
            <w:r w:rsidRPr="006B0F1E">
              <w:rPr>
                <w:rFonts w:asciiTheme="minorHAnsi" w:hAnsiTheme="minorHAnsi" w:cstheme="minorHAnsi"/>
                <w:b/>
                <w:bCs/>
              </w:rPr>
              <w:t xml:space="preserve"> rispetteranno il regolamento del medesimo. </w:t>
            </w:r>
            <w:hyperlink r:id="rId27" w:history="1">
              <w:r w:rsidR="00467D59" w:rsidRPr="006B0F1E">
                <w:rPr>
                  <w:rStyle w:val="Collegamentoipertestuale"/>
                  <w:rFonts w:asciiTheme="minorHAnsi" w:hAnsiTheme="minorHAnsi" w:cstheme="minorHAnsi"/>
                  <w:b/>
                  <w:bCs/>
                </w:rPr>
                <w:t>https://www.fidallombardia.it/images/FILE/Trofeo_Oxyburn_Master_2023.docx</w:t>
              </w:r>
            </w:hyperlink>
            <w:r w:rsidRPr="006B0F1E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287E7D9F" w14:textId="77777777" w:rsidR="00467D59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Pur avendo cura della buona riuscita della manifestazione, si declina ogni responsabilità per danni a persone o a cose che possano verificarsi prima, durante e dopo di essa. </w:t>
            </w:r>
          </w:p>
          <w:p w14:paraId="59A6E4A7" w14:textId="4BC1112A" w:rsidR="00467D59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L’iscrizione alla manifestazione implica la conoscenza e l’accettazione del presente regolamento in tutte le sue parti e solleva gli </w:t>
            </w:r>
            <w:r w:rsidR="0031267F">
              <w:rPr>
                <w:rFonts w:asciiTheme="minorHAnsi" w:hAnsiTheme="minorHAnsi" w:cstheme="minorHAnsi"/>
                <w:b/>
                <w:bCs/>
              </w:rPr>
              <w:lastRenderedPageBreak/>
              <w:t>or</w:t>
            </w:r>
            <w:r w:rsidRPr="006B0F1E">
              <w:rPr>
                <w:rFonts w:asciiTheme="minorHAnsi" w:hAnsiTheme="minorHAnsi" w:cstheme="minorHAnsi"/>
                <w:b/>
                <w:bCs/>
              </w:rPr>
              <w:t xml:space="preserve">ganizzatori da responsabilità civili e penali. </w:t>
            </w:r>
          </w:p>
          <w:p w14:paraId="4C9F7AFC" w14:textId="77777777" w:rsidR="00467D59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Per quanto non previsto nel presente regolamento si fa riferimento agli applicabili regolamenti FIDAL Con l’iscrizione, l’atleta o chi ne fa le veci autorizza il Club del Miglio a pubblicare sul suo sito e sui social media collegati le fotografie e le riprese video effettuate dai propri incaricati. </w:t>
            </w:r>
          </w:p>
          <w:p w14:paraId="6E31E252" w14:textId="77777777" w:rsidR="00467D59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 xml:space="preserve">Nel caso non se ne gradisse la pubblicazione, è necessario farne esplicita richiesta all’atto dell’iscrizione </w:t>
            </w:r>
          </w:p>
          <w:p w14:paraId="46E191DC" w14:textId="1D3DFD7A" w:rsidR="00D97C85" w:rsidRPr="006B0F1E" w:rsidRDefault="009D3D31" w:rsidP="00777A3C">
            <w:pPr>
              <w:spacing w:after="40" w:line="192" w:lineRule="auto"/>
              <w:rPr>
                <w:rFonts w:asciiTheme="minorHAnsi" w:hAnsiTheme="minorHAnsi" w:cstheme="minorHAnsi"/>
                <w:b/>
                <w:bCs/>
              </w:rPr>
            </w:pPr>
            <w:r w:rsidRPr="006B0F1E">
              <w:rPr>
                <w:rFonts w:asciiTheme="minorHAnsi" w:hAnsiTheme="minorHAnsi" w:cstheme="minorHAnsi"/>
                <w:b/>
                <w:bCs/>
              </w:rPr>
              <w:t>La manifestazione si svolgerà nel rispetto delle normative Covid 19 indicate dalla Federazione al momento dello svolgimento della gara.</w:t>
            </w:r>
          </w:p>
        </w:tc>
      </w:tr>
      <w:tr w:rsidR="003D1B71" w:rsidRPr="009D3D31" w14:paraId="76D90993" w14:textId="77777777" w:rsidTr="007C5AAC">
        <w:trPr>
          <w:gridAfter w:val="1"/>
          <w:wAfter w:w="660" w:type="dxa"/>
          <w:trHeight w:val="1164"/>
        </w:trPr>
        <w:tc>
          <w:tcPr>
            <w:tcW w:w="720" w:type="dxa"/>
          </w:tcPr>
          <w:p w14:paraId="25059BA3" w14:textId="77777777" w:rsidR="003D1B71" w:rsidRPr="009D3D31" w:rsidRDefault="003D1B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color w:val="0072C7" w:themeColor="accent2"/>
                <w:sz w:val="24"/>
                <w:szCs w:val="24"/>
              </w:rPr>
            </w:pPr>
          </w:p>
        </w:tc>
        <w:tc>
          <w:tcPr>
            <w:tcW w:w="2942" w:type="dxa"/>
            <w:gridSpan w:val="2"/>
          </w:tcPr>
          <w:p w14:paraId="63307861" w14:textId="51312E74" w:rsidR="003D1B71" w:rsidRPr="009D3D31" w:rsidRDefault="00467D59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color w:val="0072C7" w:themeColor="accent2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32FB14E" wp14:editId="5937EAA2">
                  <wp:extent cx="1722120" cy="1520825"/>
                  <wp:effectExtent l="0" t="0" r="0" b="3175"/>
                  <wp:docPr id="109647675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55871BF8" w14:textId="77777777" w:rsidR="003D1B71" w:rsidRPr="009D3D31" w:rsidRDefault="003D1B71" w:rsidP="005904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/>
          </w:tcPr>
          <w:p w14:paraId="3B48E72A" w14:textId="77777777" w:rsidR="003D1B71" w:rsidRPr="009D3D31" w:rsidRDefault="003D1B71" w:rsidP="0022246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D1B71" w:rsidRPr="009D3D31" w14:paraId="7335DCB2" w14:textId="77777777" w:rsidTr="007C5AAC">
        <w:trPr>
          <w:gridAfter w:val="1"/>
          <w:wAfter w:w="660" w:type="dxa"/>
          <w:trHeight w:val="543"/>
        </w:trPr>
        <w:tc>
          <w:tcPr>
            <w:tcW w:w="720" w:type="dxa"/>
          </w:tcPr>
          <w:p w14:paraId="7F514C00" w14:textId="77777777" w:rsidR="003D1B71" w:rsidRPr="009D3D31" w:rsidRDefault="003D1B71" w:rsidP="006D79A8">
            <w:pPr>
              <w:pStyle w:val="Informazioni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CDDA916" w14:textId="3FEBFBF0" w:rsidR="003D1B71" w:rsidRPr="009D3D31" w:rsidRDefault="003D1B71" w:rsidP="006D79A8">
            <w:pPr>
              <w:pStyle w:val="Informazioni"/>
              <w:jc w:val="center"/>
              <w:rPr>
                <w:rStyle w:val="Enfasigrassetto"/>
                <w:rFonts w:asciiTheme="minorHAnsi" w:hAnsiTheme="minorHAnsi" w:cstheme="minorHAnsi"/>
                <w:color w:val="666666"/>
                <w:sz w:val="24"/>
                <w:szCs w:val="24"/>
              </w:rPr>
            </w:pPr>
          </w:p>
        </w:tc>
        <w:tc>
          <w:tcPr>
            <w:tcW w:w="2312" w:type="dxa"/>
            <w:vAlign w:val="center"/>
          </w:tcPr>
          <w:p w14:paraId="0EACB266" w14:textId="0F4073B0" w:rsidR="003D1B71" w:rsidRPr="009D3D31" w:rsidRDefault="003D1B71" w:rsidP="00380FD1">
            <w:pPr>
              <w:pStyle w:val="Informazioni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2449AD8" w14:textId="2E7F6D5B" w:rsidR="003D1B71" w:rsidRPr="009D3D31" w:rsidRDefault="003D1B71" w:rsidP="00380FD1">
            <w:pPr>
              <w:pStyle w:val="Informazioni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6CF51540" w14:textId="77777777" w:rsidR="003D1B71" w:rsidRPr="009D3D31" w:rsidRDefault="003D1B71" w:rsidP="005904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/>
          </w:tcPr>
          <w:p w14:paraId="113D2EB7" w14:textId="77777777" w:rsidR="003D1B71" w:rsidRPr="009D3D31" w:rsidRDefault="003D1B71" w:rsidP="005801E5">
            <w:pPr>
              <w:pStyle w:val="Titolo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D1B71" w:rsidRPr="009D3D31" w14:paraId="1312E44B" w14:textId="77777777" w:rsidTr="007C5AAC">
        <w:trPr>
          <w:gridAfter w:val="1"/>
          <w:wAfter w:w="660" w:type="dxa"/>
          <w:trHeight w:val="183"/>
        </w:trPr>
        <w:tc>
          <w:tcPr>
            <w:tcW w:w="720" w:type="dxa"/>
          </w:tcPr>
          <w:p w14:paraId="74609E09" w14:textId="77777777" w:rsidR="003D1B71" w:rsidRPr="009D3D31" w:rsidRDefault="003D1B71" w:rsidP="00222466">
            <w:pPr>
              <w:pStyle w:val="Nessunaspaziatura"/>
              <w:rPr>
                <w:rFonts w:asciiTheme="minorHAnsi" w:hAnsiTheme="minorHAnsi" w:cstheme="minorHAnsi"/>
                <w:b/>
                <w:bCs/>
                <w:color w:val="666666"/>
                <w:sz w:val="24"/>
                <w:szCs w:val="24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9BA566" w14:textId="1767F10F" w:rsidR="003D1B71" w:rsidRPr="009D3D31" w:rsidRDefault="003D1B71" w:rsidP="00222466">
            <w:pPr>
              <w:pStyle w:val="Nessunaspaziatura"/>
              <w:rPr>
                <w:rFonts w:asciiTheme="minorHAnsi" w:hAnsiTheme="minorHAnsi" w:cstheme="minorHAnsi"/>
                <w:b/>
                <w:bCs/>
                <w:color w:val="666666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232503B6" w14:textId="77777777" w:rsidR="003D1B71" w:rsidRPr="009D3D31" w:rsidRDefault="003D1B71" w:rsidP="005904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/>
          </w:tcPr>
          <w:p w14:paraId="5E0C25CC" w14:textId="77777777" w:rsidR="003D1B71" w:rsidRPr="009D3D31" w:rsidRDefault="003D1B71" w:rsidP="005801E5">
            <w:pPr>
              <w:pStyle w:val="Titolo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D1B71" w:rsidRPr="009D3D31" w14:paraId="68609B1C" w14:textId="77777777" w:rsidTr="007C5AAC">
        <w:trPr>
          <w:gridAfter w:val="1"/>
          <w:wAfter w:w="660" w:type="dxa"/>
          <w:trHeight w:val="624"/>
        </w:trPr>
        <w:tc>
          <w:tcPr>
            <w:tcW w:w="720" w:type="dxa"/>
          </w:tcPr>
          <w:p w14:paraId="56CCDB46" w14:textId="77777777" w:rsidR="003D1B71" w:rsidRPr="009D3D31" w:rsidRDefault="003D1B71" w:rsidP="006D79A8">
            <w:pPr>
              <w:pStyle w:val="Informazioni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C04F7F5" w14:textId="09979668" w:rsidR="003D1B71" w:rsidRPr="009D3D31" w:rsidRDefault="003D1B71" w:rsidP="006D79A8">
            <w:pPr>
              <w:pStyle w:val="Informazioni"/>
              <w:jc w:val="center"/>
              <w:rPr>
                <w:rFonts w:asciiTheme="minorHAnsi" w:hAnsiTheme="minorHAnsi" w:cstheme="minorHAnsi"/>
                <w:b/>
                <w:bCs/>
                <w:color w:val="666666"/>
                <w:sz w:val="24"/>
                <w:szCs w:val="24"/>
              </w:rPr>
            </w:pPr>
          </w:p>
        </w:tc>
        <w:tc>
          <w:tcPr>
            <w:tcW w:w="2312" w:type="dxa"/>
            <w:vAlign w:val="center"/>
          </w:tcPr>
          <w:p w14:paraId="35A91838" w14:textId="787BD758" w:rsidR="003D1B71" w:rsidRPr="009D3D31" w:rsidRDefault="003D1B71" w:rsidP="00380FD1">
            <w:pPr>
              <w:pStyle w:val="Informazioni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3312E83F" w14:textId="77777777" w:rsidR="003D1B71" w:rsidRPr="009D3D31" w:rsidRDefault="003D1B71" w:rsidP="005904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/>
          </w:tcPr>
          <w:p w14:paraId="776492CC" w14:textId="77777777" w:rsidR="003D1B71" w:rsidRPr="009D3D31" w:rsidRDefault="003D1B71" w:rsidP="005801E5">
            <w:pPr>
              <w:pStyle w:val="Titolo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D1B71" w:rsidRPr="009D3D31" w14:paraId="003413F0" w14:textId="77777777" w:rsidTr="007C5AAC">
        <w:trPr>
          <w:gridAfter w:val="1"/>
          <w:wAfter w:w="660" w:type="dxa"/>
          <w:trHeight w:val="183"/>
        </w:trPr>
        <w:tc>
          <w:tcPr>
            <w:tcW w:w="720" w:type="dxa"/>
          </w:tcPr>
          <w:p w14:paraId="5D2B7CE1" w14:textId="77777777" w:rsidR="003D1B71" w:rsidRPr="009D3D31" w:rsidRDefault="003D1B71" w:rsidP="00B6466C">
            <w:pPr>
              <w:pStyle w:val="Nessunaspaziatura"/>
              <w:rPr>
                <w:rFonts w:asciiTheme="minorHAnsi" w:hAnsiTheme="minorHAnsi" w:cstheme="minorHAnsi"/>
                <w:b/>
                <w:bCs/>
                <w:color w:val="666666"/>
                <w:sz w:val="24"/>
                <w:szCs w:val="24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862994E" w14:textId="77777777" w:rsidR="003D1B71" w:rsidRPr="009D3D31" w:rsidRDefault="003D1B71" w:rsidP="00B6466C">
            <w:pPr>
              <w:pStyle w:val="Nessunaspaziatura"/>
              <w:rPr>
                <w:rFonts w:asciiTheme="minorHAnsi" w:hAnsiTheme="minorHAnsi" w:cstheme="minorHAnsi"/>
                <w:b/>
                <w:bCs/>
                <w:color w:val="666666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29A02FD0" w14:textId="77777777" w:rsidR="003D1B71" w:rsidRPr="009D3D31" w:rsidRDefault="003D1B71" w:rsidP="005904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/>
          </w:tcPr>
          <w:p w14:paraId="0156F650" w14:textId="77777777" w:rsidR="003D1B71" w:rsidRPr="009D3D31" w:rsidRDefault="003D1B71" w:rsidP="005801E5">
            <w:pPr>
              <w:pStyle w:val="Titolo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D1B71" w:rsidRPr="009D3D31" w14:paraId="526E0D6E" w14:textId="77777777" w:rsidTr="007C5AAC">
        <w:trPr>
          <w:gridAfter w:val="1"/>
          <w:wAfter w:w="660" w:type="dxa"/>
          <w:trHeight w:val="633"/>
        </w:trPr>
        <w:tc>
          <w:tcPr>
            <w:tcW w:w="720" w:type="dxa"/>
          </w:tcPr>
          <w:p w14:paraId="68ED8C7E" w14:textId="77777777" w:rsidR="003D1B71" w:rsidRPr="009D3D31" w:rsidRDefault="003D1B71" w:rsidP="006D79A8">
            <w:pPr>
              <w:pStyle w:val="Informazioni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C33ACD9" w14:textId="3737D3A6" w:rsidR="003D1B71" w:rsidRPr="009D3D31" w:rsidRDefault="003D1B71" w:rsidP="006D79A8">
            <w:pPr>
              <w:pStyle w:val="Informazioni"/>
              <w:jc w:val="center"/>
              <w:rPr>
                <w:rFonts w:asciiTheme="minorHAnsi" w:hAnsiTheme="minorHAnsi" w:cstheme="minorHAnsi"/>
                <w:b/>
                <w:bCs/>
                <w:color w:val="666666"/>
                <w:sz w:val="24"/>
                <w:szCs w:val="24"/>
              </w:rPr>
            </w:pPr>
          </w:p>
        </w:tc>
        <w:tc>
          <w:tcPr>
            <w:tcW w:w="2312" w:type="dxa"/>
            <w:vAlign w:val="center"/>
          </w:tcPr>
          <w:p w14:paraId="657B0AEC" w14:textId="6321BE3A" w:rsidR="003D1B71" w:rsidRPr="009D3D31" w:rsidRDefault="003D1B71" w:rsidP="00380FD1">
            <w:pPr>
              <w:pStyle w:val="Informazioni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3C5EF6F2" w14:textId="77777777" w:rsidR="003D1B71" w:rsidRPr="009D3D31" w:rsidRDefault="003D1B71" w:rsidP="005904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/>
          </w:tcPr>
          <w:p w14:paraId="22347B61" w14:textId="77777777" w:rsidR="003D1B71" w:rsidRPr="009D3D31" w:rsidRDefault="003D1B71" w:rsidP="005801E5">
            <w:pPr>
              <w:pStyle w:val="Titolo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D1B71" w:rsidRPr="009D3D31" w14:paraId="5762ED23" w14:textId="77777777" w:rsidTr="007C5AAC">
        <w:trPr>
          <w:gridAfter w:val="1"/>
          <w:wAfter w:w="660" w:type="dxa"/>
          <w:trHeight w:val="174"/>
        </w:trPr>
        <w:tc>
          <w:tcPr>
            <w:tcW w:w="720" w:type="dxa"/>
          </w:tcPr>
          <w:p w14:paraId="630622F4" w14:textId="77777777" w:rsidR="003D1B71" w:rsidRPr="009D3D31" w:rsidRDefault="003D1B71" w:rsidP="00B6466C">
            <w:pPr>
              <w:pStyle w:val="Nessunaspaziatura"/>
              <w:rPr>
                <w:rFonts w:asciiTheme="minorHAnsi" w:hAnsiTheme="minorHAnsi" w:cstheme="minorHAnsi"/>
                <w:b/>
                <w:bCs/>
                <w:color w:val="666666"/>
                <w:sz w:val="24"/>
                <w:szCs w:val="24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D77DD5A" w14:textId="77777777" w:rsidR="003D1B71" w:rsidRPr="009D3D31" w:rsidRDefault="003D1B71" w:rsidP="00B6466C">
            <w:pPr>
              <w:pStyle w:val="Nessunaspaziatura"/>
              <w:rPr>
                <w:rFonts w:asciiTheme="minorHAnsi" w:hAnsiTheme="minorHAnsi" w:cstheme="minorHAnsi"/>
                <w:b/>
                <w:bCs/>
                <w:color w:val="666666"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7A73C96B" w14:textId="77777777" w:rsidR="003D1B71" w:rsidRPr="009D3D31" w:rsidRDefault="003D1B71" w:rsidP="00590471">
            <w:pPr>
              <w:pStyle w:val="Corpotesto"/>
              <w:kinsoku w:val="0"/>
              <w:overflowPunct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/>
          </w:tcPr>
          <w:p w14:paraId="4702F44C" w14:textId="77777777" w:rsidR="003D1B71" w:rsidRPr="009D3D31" w:rsidRDefault="003D1B71" w:rsidP="005801E5">
            <w:pPr>
              <w:pStyle w:val="Titolo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D1B71" w:rsidRPr="009D3D31" w14:paraId="510C94B8" w14:textId="77777777" w:rsidTr="007C5AAC">
        <w:trPr>
          <w:gridAfter w:val="1"/>
          <w:wAfter w:w="660" w:type="dxa"/>
          <w:trHeight w:val="633"/>
        </w:trPr>
        <w:tc>
          <w:tcPr>
            <w:tcW w:w="720" w:type="dxa"/>
          </w:tcPr>
          <w:p w14:paraId="09303647" w14:textId="77777777" w:rsidR="003D1B71" w:rsidRPr="009D3D31" w:rsidRDefault="003D1B71" w:rsidP="006D79A8">
            <w:pPr>
              <w:pStyle w:val="Informazioni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99EFE1D" w14:textId="73BF5FDE" w:rsidR="003D1B71" w:rsidRPr="009D3D31" w:rsidRDefault="003D1B71" w:rsidP="006D79A8">
            <w:pPr>
              <w:pStyle w:val="Informazioni"/>
              <w:jc w:val="center"/>
              <w:rPr>
                <w:rFonts w:asciiTheme="minorHAnsi" w:hAnsiTheme="minorHAnsi" w:cstheme="minorHAnsi"/>
                <w:b/>
                <w:bCs/>
                <w:color w:val="666666"/>
                <w:sz w:val="24"/>
                <w:szCs w:val="24"/>
              </w:rPr>
            </w:pPr>
          </w:p>
        </w:tc>
        <w:tc>
          <w:tcPr>
            <w:tcW w:w="2312" w:type="dxa"/>
            <w:vAlign w:val="center"/>
          </w:tcPr>
          <w:p w14:paraId="03875A7B" w14:textId="27545C39" w:rsidR="003D1B71" w:rsidRPr="009D3D31" w:rsidRDefault="003D1B71" w:rsidP="00380FD1">
            <w:pPr>
              <w:pStyle w:val="Informazioni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7AA6E025" w14:textId="77777777" w:rsidR="003D1B71" w:rsidRPr="009D3D31" w:rsidRDefault="003D1B71" w:rsidP="00A14C79">
            <w:pPr>
              <w:pStyle w:val="Informazioni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/>
          </w:tcPr>
          <w:p w14:paraId="6EF1E5DF" w14:textId="77777777" w:rsidR="003D1B71" w:rsidRPr="009D3D31" w:rsidRDefault="003D1B71" w:rsidP="005801E5">
            <w:pPr>
              <w:pStyle w:val="Titolo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D1B71" w:rsidRPr="009D3D31" w14:paraId="0BD1ACA7" w14:textId="77777777" w:rsidTr="007C5AAC">
        <w:trPr>
          <w:gridAfter w:val="1"/>
          <w:wAfter w:w="660" w:type="dxa"/>
          <w:trHeight w:val="2448"/>
        </w:trPr>
        <w:tc>
          <w:tcPr>
            <w:tcW w:w="720" w:type="dxa"/>
          </w:tcPr>
          <w:p w14:paraId="6AB248A8" w14:textId="77777777" w:rsidR="003D1B71" w:rsidRPr="009D3D31" w:rsidRDefault="003D1B71" w:rsidP="00222466">
            <w:pPr>
              <w:rPr>
                <w:rFonts w:asciiTheme="minorHAnsi" w:hAnsiTheme="minorHAnsi" w:cstheme="minorHAnsi"/>
                <w:b/>
                <w:bCs/>
                <w:color w:val="0072C7" w:themeColor="accent2"/>
                <w:sz w:val="24"/>
                <w:szCs w:val="24"/>
              </w:rPr>
            </w:pPr>
          </w:p>
        </w:tc>
        <w:tc>
          <w:tcPr>
            <w:tcW w:w="2942" w:type="dxa"/>
            <w:gridSpan w:val="2"/>
          </w:tcPr>
          <w:p w14:paraId="549A51DC" w14:textId="77777777" w:rsidR="003D1B71" w:rsidRPr="009D3D31" w:rsidRDefault="003D1B71" w:rsidP="00222466">
            <w:pPr>
              <w:rPr>
                <w:rFonts w:asciiTheme="minorHAnsi" w:hAnsiTheme="minorHAnsi" w:cstheme="minorHAnsi"/>
                <w:b/>
                <w:bCs/>
                <w:color w:val="0072C7" w:themeColor="accent2"/>
                <w:sz w:val="24"/>
                <w:szCs w:val="24"/>
              </w:rPr>
            </w:pPr>
          </w:p>
        </w:tc>
        <w:tc>
          <w:tcPr>
            <w:tcW w:w="423" w:type="dxa"/>
          </w:tcPr>
          <w:p w14:paraId="3F43564A" w14:textId="77777777" w:rsidR="003D1B71" w:rsidRPr="009D3D31" w:rsidRDefault="003D1B71" w:rsidP="0022246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07" w:type="dxa"/>
            <w:vMerge/>
          </w:tcPr>
          <w:p w14:paraId="155227E8" w14:textId="77777777" w:rsidR="003D1B71" w:rsidRPr="009D3D31" w:rsidRDefault="003D1B71" w:rsidP="0022246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05D92D15" w14:textId="77777777" w:rsidR="007F5B63" w:rsidRPr="009D3D31" w:rsidRDefault="007F5B63" w:rsidP="006D79A8">
      <w:pPr>
        <w:pStyle w:val="Corpotesto"/>
        <w:rPr>
          <w:rFonts w:asciiTheme="minorHAnsi" w:hAnsiTheme="minorHAnsi" w:cstheme="minorHAnsi"/>
          <w:b/>
          <w:bCs/>
          <w:sz w:val="24"/>
          <w:szCs w:val="24"/>
        </w:rPr>
      </w:pPr>
    </w:p>
    <w:sectPr w:rsidR="007F5B63" w:rsidRPr="009D3D31" w:rsidSect="00777A3C">
      <w:headerReference w:type="default" r:id="rId29"/>
      <w:type w:val="continuous"/>
      <w:pgSz w:w="11906" w:h="16838" w:code="9"/>
      <w:pgMar w:top="1814" w:right="794" w:bottom="1140" w:left="1140" w:header="680" w:footer="113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9E94C" w14:textId="77777777" w:rsidR="003D21F4" w:rsidRDefault="003D21F4" w:rsidP="00590471">
      <w:r>
        <w:separator/>
      </w:r>
    </w:p>
  </w:endnote>
  <w:endnote w:type="continuationSeparator" w:id="0">
    <w:p w14:paraId="1941721D" w14:textId="77777777" w:rsidR="003D21F4" w:rsidRDefault="003D21F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944CA" w14:textId="77777777" w:rsidR="003D21F4" w:rsidRDefault="003D21F4" w:rsidP="00590471">
      <w:r>
        <w:separator/>
      </w:r>
    </w:p>
  </w:footnote>
  <w:footnote w:type="continuationSeparator" w:id="0">
    <w:p w14:paraId="217512D8" w14:textId="77777777" w:rsidR="003D21F4" w:rsidRDefault="003D21F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787A" w14:textId="77777777" w:rsidR="00590471" w:rsidRPr="00BB527E" w:rsidRDefault="00310F17" w:rsidP="00060042">
    <w:pPr>
      <w:pStyle w:val="Corpotesto"/>
    </w:pPr>
    <w:r w:rsidRPr="00BB527E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015C204" wp14:editId="2DC0DAF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58CB2B" id="Gruppo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7krAzPKlQJo1PAKewO9pjYsMKPw+hh3L0mwfZvBwhvoQVJRBVQVKKIDRedVleeN0AeVtqMS&#10;+sk7xURTeC20EWr7MAGjpJEcAqRHF4nkxdPXyEa3HDA3KMljZL5TaRs7cJ9PlK8BzpHC3eaFbw5M&#10;k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EWJQ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F+pK4RaDinJT1VLaCEjXBbR4+zGl&#10;SMERtPUApMolo5h1XUCRGODdZs86FcyOKqQiRL/rAnBlL2XxDGgr6kpFGgLaii+4ygMIaQwNwqap&#10;KsPPR0Bbr8fzaZA/g6yaRapUKei6OqDZCKrufnKDjILBDgENXX+avO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DuUSmJ5QuBZoEg0&#10;OZYdSkUsMJGoHMtuciw7lIpYYCJROZbd5Fh25VhCYH0F5Vh2k2PZoVRyH5gcy64cSwi8JigSTY5l&#10;V44lBJ4FikSTY9mVYwmBZ4Ei0eRYduVYQmBZoBzLbnIsu3IsIfAsUCSaHMuuHEsIPAsUiSbHsivH&#10;EgLPAkWiybHsyrGEwLNAkWhyLLtyLCFwLDiUYwmBV4BwLIfJsRzKsYTAs0Bm58PkWA7lWELgWSCz&#10;82FyLIdyLCHwLJB14mFyLIdyLCHwLJB14mF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U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">
              <v:group id="Grup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B527E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9D68F2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87E7150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D4E1F0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A2ADE6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55CCD9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70CF4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8B4E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249A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CF85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2142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70959F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97103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89476378">
    <w:abstractNumId w:val="10"/>
  </w:num>
  <w:num w:numId="2" w16cid:durableId="1900432748">
    <w:abstractNumId w:val="11"/>
  </w:num>
  <w:num w:numId="3" w16cid:durableId="1811166659">
    <w:abstractNumId w:val="9"/>
  </w:num>
  <w:num w:numId="4" w16cid:durableId="1189442457">
    <w:abstractNumId w:val="12"/>
  </w:num>
  <w:num w:numId="5" w16cid:durableId="531577332">
    <w:abstractNumId w:val="14"/>
  </w:num>
  <w:num w:numId="6" w16cid:durableId="1724863790">
    <w:abstractNumId w:val="8"/>
  </w:num>
  <w:num w:numId="7" w16cid:durableId="1165391105">
    <w:abstractNumId w:val="3"/>
  </w:num>
  <w:num w:numId="8" w16cid:durableId="428043591">
    <w:abstractNumId w:val="2"/>
  </w:num>
  <w:num w:numId="9" w16cid:durableId="206836171">
    <w:abstractNumId w:val="1"/>
  </w:num>
  <w:num w:numId="10" w16cid:durableId="2090150354">
    <w:abstractNumId w:val="0"/>
  </w:num>
  <w:num w:numId="11" w16cid:durableId="674646262">
    <w:abstractNumId w:val="7"/>
  </w:num>
  <w:num w:numId="12" w16cid:durableId="790173375">
    <w:abstractNumId w:val="6"/>
  </w:num>
  <w:num w:numId="13" w16cid:durableId="2107145153">
    <w:abstractNumId w:val="5"/>
  </w:num>
  <w:num w:numId="14" w16cid:durableId="2131316518">
    <w:abstractNumId w:val="4"/>
  </w:num>
  <w:num w:numId="15" w16cid:durableId="140032508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AAC"/>
    <w:rsid w:val="00050992"/>
    <w:rsid w:val="00060042"/>
    <w:rsid w:val="00077BDF"/>
    <w:rsid w:val="0008685D"/>
    <w:rsid w:val="00090860"/>
    <w:rsid w:val="00112FD7"/>
    <w:rsid w:val="0013389A"/>
    <w:rsid w:val="00147897"/>
    <w:rsid w:val="00150ABD"/>
    <w:rsid w:val="0017458E"/>
    <w:rsid w:val="001836C7"/>
    <w:rsid w:val="001946FC"/>
    <w:rsid w:val="0022055F"/>
    <w:rsid w:val="00222466"/>
    <w:rsid w:val="00233BC9"/>
    <w:rsid w:val="00247134"/>
    <w:rsid w:val="00247254"/>
    <w:rsid w:val="0024753C"/>
    <w:rsid w:val="002605F5"/>
    <w:rsid w:val="00276026"/>
    <w:rsid w:val="0028187A"/>
    <w:rsid w:val="002834B0"/>
    <w:rsid w:val="002B4549"/>
    <w:rsid w:val="00310F17"/>
    <w:rsid w:val="0031267F"/>
    <w:rsid w:val="00322A46"/>
    <w:rsid w:val="003326CB"/>
    <w:rsid w:val="00334304"/>
    <w:rsid w:val="00336C52"/>
    <w:rsid w:val="00353B60"/>
    <w:rsid w:val="00376291"/>
    <w:rsid w:val="00380FD1"/>
    <w:rsid w:val="00383D02"/>
    <w:rsid w:val="00385DE7"/>
    <w:rsid w:val="003D1B71"/>
    <w:rsid w:val="003D21F4"/>
    <w:rsid w:val="00467D59"/>
    <w:rsid w:val="0048651A"/>
    <w:rsid w:val="004B4E15"/>
    <w:rsid w:val="004E158A"/>
    <w:rsid w:val="004E5A1F"/>
    <w:rsid w:val="004F650A"/>
    <w:rsid w:val="00565C77"/>
    <w:rsid w:val="0056708E"/>
    <w:rsid w:val="005801E5"/>
    <w:rsid w:val="00590471"/>
    <w:rsid w:val="005A6B8F"/>
    <w:rsid w:val="005D01FA"/>
    <w:rsid w:val="006011A6"/>
    <w:rsid w:val="00603358"/>
    <w:rsid w:val="00611E98"/>
    <w:rsid w:val="00627C7D"/>
    <w:rsid w:val="00653E17"/>
    <w:rsid w:val="006A08E8"/>
    <w:rsid w:val="006B0F1E"/>
    <w:rsid w:val="006B5A95"/>
    <w:rsid w:val="006D79A8"/>
    <w:rsid w:val="006E7459"/>
    <w:rsid w:val="006F3052"/>
    <w:rsid w:val="006F79BD"/>
    <w:rsid w:val="0072353B"/>
    <w:rsid w:val="007321B4"/>
    <w:rsid w:val="007575B6"/>
    <w:rsid w:val="00777A3C"/>
    <w:rsid w:val="007A1B7B"/>
    <w:rsid w:val="007B3C81"/>
    <w:rsid w:val="007C5AAC"/>
    <w:rsid w:val="007D67CA"/>
    <w:rsid w:val="007E668F"/>
    <w:rsid w:val="007F5B63"/>
    <w:rsid w:val="007F71FB"/>
    <w:rsid w:val="007F7B6B"/>
    <w:rsid w:val="00803200"/>
    <w:rsid w:val="00803A0A"/>
    <w:rsid w:val="00846CB9"/>
    <w:rsid w:val="008566AA"/>
    <w:rsid w:val="00893182"/>
    <w:rsid w:val="008A1E6E"/>
    <w:rsid w:val="008B7E26"/>
    <w:rsid w:val="008C024F"/>
    <w:rsid w:val="008C2CFC"/>
    <w:rsid w:val="00912DC8"/>
    <w:rsid w:val="00921DEF"/>
    <w:rsid w:val="009475DC"/>
    <w:rsid w:val="00967B93"/>
    <w:rsid w:val="0099780D"/>
    <w:rsid w:val="009D090F"/>
    <w:rsid w:val="009D3D31"/>
    <w:rsid w:val="00A016BD"/>
    <w:rsid w:val="00A31464"/>
    <w:rsid w:val="00A31B16"/>
    <w:rsid w:val="00A33613"/>
    <w:rsid w:val="00A47A8D"/>
    <w:rsid w:val="00A76489"/>
    <w:rsid w:val="00AB037A"/>
    <w:rsid w:val="00AB4954"/>
    <w:rsid w:val="00AC6C7E"/>
    <w:rsid w:val="00AD09E0"/>
    <w:rsid w:val="00B209D6"/>
    <w:rsid w:val="00B4158A"/>
    <w:rsid w:val="00B4639A"/>
    <w:rsid w:val="00B6466C"/>
    <w:rsid w:val="00B7200B"/>
    <w:rsid w:val="00BB1B5D"/>
    <w:rsid w:val="00BB527E"/>
    <w:rsid w:val="00BC22C7"/>
    <w:rsid w:val="00BD195A"/>
    <w:rsid w:val="00C07240"/>
    <w:rsid w:val="00C14078"/>
    <w:rsid w:val="00C4792A"/>
    <w:rsid w:val="00CC2F86"/>
    <w:rsid w:val="00CE1E3D"/>
    <w:rsid w:val="00D053FA"/>
    <w:rsid w:val="00D97C85"/>
    <w:rsid w:val="00DC3F0A"/>
    <w:rsid w:val="00DD33C2"/>
    <w:rsid w:val="00DF00F1"/>
    <w:rsid w:val="00E00155"/>
    <w:rsid w:val="00E17B52"/>
    <w:rsid w:val="00E26AED"/>
    <w:rsid w:val="00E30866"/>
    <w:rsid w:val="00E62D2A"/>
    <w:rsid w:val="00E73AB8"/>
    <w:rsid w:val="00E90A60"/>
    <w:rsid w:val="00ED47F7"/>
    <w:rsid w:val="00EE7E09"/>
    <w:rsid w:val="00F0223C"/>
    <w:rsid w:val="00F3235D"/>
    <w:rsid w:val="00F32393"/>
    <w:rsid w:val="00F55F0D"/>
    <w:rsid w:val="00F878BD"/>
    <w:rsid w:val="00FD728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156AF5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527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BB527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527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527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527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527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527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527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527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BB527E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B527E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B527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BB527E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BB527E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B527E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B527E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BB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BB527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BB527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BB527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1">
    <w:name w:val="Date1"/>
    <w:basedOn w:val="Corpotesto"/>
    <w:qFormat/>
    <w:rsid w:val="00BB527E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BB527E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BB527E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BB527E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BB527E"/>
    <w:rPr>
      <w:rFonts w:ascii="Calibri" w:hAnsi="Calibri" w:cs="Calibri"/>
    </w:rPr>
  </w:style>
  <w:style w:type="paragraph" w:styleId="Nessunaspaziatura">
    <w:name w:val="No Spacing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B527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BB527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toelenco">
    <w:name w:val="List Bullet"/>
    <w:basedOn w:val="Normale"/>
    <w:uiPriority w:val="99"/>
    <w:rsid w:val="00BB527E"/>
    <w:pPr>
      <w:numPr>
        <w:numId w:val="3"/>
      </w:numPr>
      <w:contextualSpacing/>
    </w:pPr>
  </w:style>
  <w:style w:type="paragraph" w:customStyle="1" w:styleId="Nomeistituto">
    <w:name w:val="Nome istituto"/>
    <w:basedOn w:val="Normale"/>
    <w:uiPriority w:val="1"/>
    <w:rsid w:val="00BB527E"/>
    <w:rPr>
      <w:b/>
    </w:rPr>
  </w:style>
  <w:style w:type="character" w:customStyle="1" w:styleId="Menzione1">
    <w:name w:val="Menzione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BB527E"/>
    <w:pPr>
      <w:numPr>
        <w:numId w:val="4"/>
      </w:numPr>
    </w:pPr>
  </w:style>
  <w:style w:type="numbering" w:styleId="1ai">
    <w:name w:val="Outline List 1"/>
    <w:basedOn w:val="Nessunelenco"/>
    <w:uiPriority w:val="99"/>
    <w:semiHidden/>
    <w:unhideWhenUsed/>
    <w:rsid w:val="00BB527E"/>
    <w:pPr>
      <w:numPr>
        <w:numId w:val="5"/>
      </w:numPr>
    </w:pPr>
  </w:style>
  <w:style w:type="character" w:styleId="CodiceHTML">
    <w:name w:val="HTML Code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B527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B527E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B527E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B527E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B527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B527E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B527E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B527E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B527E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B527E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B527E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B527E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B527E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B527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BB527E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BB527E"/>
  </w:style>
  <w:style w:type="character" w:styleId="Titolodellibro">
    <w:name w:val="Book Title"/>
    <w:basedOn w:val="Carpredefinitoparagrafo"/>
    <w:uiPriority w:val="33"/>
    <w:semiHidden/>
    <w:rsid w:val="00BB527E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B5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B527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BB527E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BB527E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BB527E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BB527E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BB527E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BB527E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B527E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B527E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B527E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B527E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BB527E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B527E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B527E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B527E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B527E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B527E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B527E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B527E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B527E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BB527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B527E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BB527E"/>
  </w:style>
  <w:style w:type="paragraph" w:styleId="Testomacro">
    <w:name w:val="macro"/>
    <w:link w:val="TestomacroCarattere"/>
    <w:uiPriority w:val="99"/>
    <w:semiHidden/>
    <w:unhideWhenUsed/>
    <w:rsid w:val="00BB527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BB527E"/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B527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BB527E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BB527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BB52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BB527E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52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52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527E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B527E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BB527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BB527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527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527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527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527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527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BB527E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BB52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52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B52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B52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B52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BB527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BB527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B527E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BB527E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BB527E"/>
    <w:rPr>
      <w:rFonts w:ascii="Times New Roman" w:hAnsi="Times New Roman"/>
      <w:sz w:val="24"/>
      <w:szCs w:val="24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BB527E"/>
    <w:rPr>
      <w:rFonts w:ascii="Calibri" w:hAnsi="Calibri" w:cs="Calibri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527E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52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527E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52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527E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527E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B527E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B527E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B527E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B527E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B527E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B527E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BB527E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B527E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B527E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B527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2">
    <w:name w:val="List Table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B527E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B527E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B527E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B527E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BB527E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B527E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B527E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B527E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B527E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B527E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B527E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B527E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B527E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B527E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B527E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B527E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B527E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B527E"/>
    <w:rPr>
      <w:rFonts w:ascii="Consolas" w:hAnsi="Consolas" w:cs="Calibri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B527E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B527E"/>
    <w:rPr>
      <w:rFonts w:ascii="Calibri" w:hAnsi="Calibri" w:cs="Calibri"/>
    </w:rPr>
  </w:style>
  <w:style w:type="table" w:styleId="Grigliatabella1">
    <w:name w:val="Table Grid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BB5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527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527E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BB527E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BB527E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B527E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F0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oleObject" Target="embeddings/oleObject1.bin" /><Relationship Id="rId18" Type="http://schemas.openxmlformats.org/officeDocument/2006/relationships/image" Target="media/image8.png" /><Relationship Id="rId26" Type="http://schemas.openxmlformats.org/officeDocument/2006/relationships/hyperlink" Target="http://www.clubdelmiglio.it" TargetMode="External" /><Relationship Id="rId3" Type="http://schemas.openxmlformats.org/officeDocument/2006/relationships/customXml" Target="../customXml/item3.xml" /><Relationship Id="rId21" Type="http://schemas.openxmlformats.org/officeDocument/2006/relationships/image" Target="media/image11.png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image" Target="media/image7.png" /><Relationship Id="rId25" Type="http://schemas.openxmlformats.org/officeDocument/2006/relationships/hyperlink" Target="http://www.cubdelmiglio.it" TargetMode="External" /><Relationship Id="rId2" Type="http://schemas.openxmlformats.org/officeDocument/2006/relationships/customXml" Target="../customXml/item2.xml" /><Relationship Id="rId16" Type="http://schemas.openxmlformats.org/officeDocument/2006/relationships/image" Target="media/image6.png" /><Relationship Id="rId20" Type="http://schemas.openxmlformats.org/officeDocument/2006/relationships/image" Target="media/image10.png" /><Relationship Id="rId29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png" /><Relationship Id="rId24" Type="http://schemas.openxmlformats.org/officeDocument/2006/relationships/image" Target="media/image14.png" /><Relationship Id="rId5" Type="http://schemas.openxmlformats.org/officeDocument/2006/relationships/styles" Target="styles.xml" /><Relationship Id="rId15" Type="http://schemas.openxmlformats.org/officeDocument/2006/relationships/image" Target="media/image5.png" /><Relationship Id="rId23" Type="http://schemas.openxmlformats.org/officeDocument/2006/relationships/image" Target="media/image13.png" /><Relationship Id="rId28" Type="http://schemas.openxmlformats.org/officeDocument/2006/relationships/image" Target="media/image15.png" /><Relationship Id="rId10" Type="http://schemas.openxmlformats.org/officeDocument/2006/relationships/image" Target="media/image1.jpeg" /><Relationship Id="rId19" Type="http://schemas.openxmlformats.org/officeDocument/2006/relationships/image" Target="media/image9.png" /><Relationship Id="rId31" Type="http://schemas.openxmlformats.org/officeDocument/2006/relationships/theme" Target="theme/theme1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4.png" /><Relationship Id="rId22" Type="http://schemas.openxmlformats.org/officeDocument/2006/relationships/image" Target="media/image12.jpeg" /><Relationship Id="rId27" Type="http://schemas.openxmlformats.org/officeDocument/2006/relationships/hyperlink" Target="https://www.fidallombardia.it/images/FILE/Trofeo_Oxyburn_Master_2023.docx" TargetMode="External" /><Relationship Id="rId30" Type="http://schemas.openxmlformats.org/officeDocument/2006/relationships/fontTable" Target="fontTable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Local\Microsoft\Office\16.0\DTS\it-IT%7bE37B6633-5AAD-477B-A7B2-000FED75EC31%7d\%7b2D1E4A8E-BE40-481D-A697-80A4AF74B6E0%7dtf78128832_win32.dotx" TargetMode="External" 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%7b2D1E4A8E-BE40-481D-A697-80A4AF74B6E0%7dtf78128832_win32.dotx</Template>
  <TotalTime>0</TotalTime>
  <Pages>1</Pages>
  <Words>613</Words>
  <Characters>3973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2023-09-17T05:05:00Z</dcterms:created>
  <dcterms:modified xsi:type="dcterms:W3CDTF">2023-09-17T05:05:00Z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